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F4F" w:rsidRPr="00C1038F" w:rsidRDefault="001E5F4F" w:rsidP="005019EB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</w:p>
    <w:p w:rsidR="001E5F4F" w:rsidRPr="00C1038F" w:rsidRDefault="001E5F4F" w:rsidP="005019EB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1E5F4F" w:rsidRPr="00C1038F" w:rsidRDefault="001E5F4F" w:rsidP="005019EB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1E5F4F" w:rsidRPr="00C1038F" w:rsidRDefault="001E5F4F" w:rsidP="00B439D3">
      <w:pPr>
        <w:pStyle w:val="Default"/>
        <w:spacing w:line="360" w:lineRule="auto"/>
        <w:jc w:val="both"/>
        <w:rPr>
          <w:rFonts w:ascii="Times New Roman" w:hAnsi="Times New Roman" w:cs="Times New Roman"/>
          <w:b/>
          <w:noProof/>
        </w:rPr>
      </w:pPr>
    </w:p>
    <w:p w:rsidR="001E5F4F" w:rsidRPr="00C1038F" w:rsidRDefault="001E5F4F" w:rsidP="00C1038F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3" o:spid="_x0000_s1026" type="#_x0000_t75" style="position:absolute;left:0;text-align:left;margin-left:223.5pt;margin-top:35.25pt;width:140.8pt;height:84.75pt;z-index:-251658240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  <w:r w:rsidRPr="00C1038F">
        <w:rPr>
          <w:rFonts w:ascii="Times New Roman" w:hAnsi="Times New Roman" w:cs="Times New Roman"/>
          <w:b/>
        </w:rPr>
        <w:t>AZIENDA SANITARIA PROVINCIALE</w:t>
      </w:r>
    </w:p>
    <w:p w:rsidR="001E5F4F" w:rsidRPr="00C1038F" w:rsidRDefault="001E5F4F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C1038F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C1038F">
        <w:rPr>
          <w:rFonts w:ascii="Times New Roman" w:hAnsi="Times New Roman"/>
          <w:sz w:val="24"/>
          <w:szCs w:val="24"/>
          <w:lang w:eastAsia="it-IT"/>
        </w:rPr>
      </w:r>
      <w:r w:rsidRPr="00C1038F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1E5F4F" w:rsidRPr="00C1038F" w:rsidRDefault="001E5F4F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1E5F4F" w:rsidRPr="00AF47C1" w:rsidRDefault="001E5F4F" w:rsidP="00510B24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AF47C1">
        <w:rPr>
          <w:rFonts w:ascii="Times New Roman" w:hAnsi="Times New Roman"/>
          <w:b/>
          <w:sz w:val="24"/>
          <w:szCs w:val="24"/>
          <w:lang w:eastAsia="it-IT"/>
        </w:rPr>
        <w:t>ORDINANZA N° ____</w:t>
      </w:r>
      <w:r>
        <w:rPr>
          <w:rFonts w:ascii="Times New Roman" w:hAnsi="Times New Roman"/>
          <w:b/>
          <w:sz w:val="24"/>
          <w:szCs w:val="24"/>
          <w:lang w:eastAsia="it-IT"/>
        </w:rPr>
        <w:t>31</w:t>
      </w:r>
      <w:r w:rsidRPr="00AF47C1">
        <w:rPr>
          <w:rFonts w:ascii="Times New Roman" w:hAnsi="Times New Roman"/>
          <w:b/>
          <w:sz w:val="24"/>
          <w:szCs w:val="24"/>
          <w:lang w:eastAsia="it-IT"/>
        </w:rPr>
        <w:t xml:space="preserve">  del ______2013_________</w:t>
      </w:r>
    </w:p>
    <w:p w:rsidR="001E5F4F" w:rsidRPr="00C1038F" w:rsidRDefault="001E5F4F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1E5F4F" w:rsidRPr="00C1038F" w:rsidRDefault="001E5F4F" w:rsidP="00510B24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>Oggetto</w:t>
      </w:r>
      <w:r w:rsidRPr="00C1038F">
        <w:rPr>
          <w:rFonts w:ascii="Times New Roman" w:hAnsi="Times New Roman"/>
          <w:sz w:val="24"/>
          <w:szCs w:val="24"/>
        </w:rPr>
        <w:t>: ORDINANZA INGIUNZIONE DI VIOLAZIONE AMMINISTRATIVA</w:t>
      </w:r>
    </w:p>
    <w:p w:rsidR="001E5F4F" w:rsidRPr="00C1038F" w:rsidRDefault="001E5F4F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>In riferimento al Verbale n.°__</w:t>
      </w:r>
      <w:r>
        <w:rPr>
          <w:rFonts w:ascii="Times New Roman" w:hAnsi="Times New Roman"/>
          <w:sz w:val="24"/>
          <w:szCs w:val="24"/>
          <w:lang w:eastAsia="it-IT"/>
        </w:rPr>
        <w:t>12</w:t>
      </w:r>
      <w:r w:rsidRPr="00C1038F">
        <w:rPr>
          <w:rFonts w:ascii="Times New Roman" w:hAnsi="Times New Roman"/>
          <w:sz w:val="24"/>
          <w:szCs w:val="24"/>
          <w:lang w:eastAsia="it-IT"/>
        </w:rPr>
        <w:t>SP del __2013 del Servizio Igiene Alimenti  e Nutrizione- U.O. di Modica</w:t>
      </w:r>
    </w:p>
    <w:p w:rsidR="001E5F4F" w:rsidRPr="00C1038F" w:rsidRDefault="001E5F4F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1E5F4F" w:rsidRPr="00C1038F" w:rsidRDefault="001E5F4F" w:rsidP="00510B24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C1038F">
        <w:rPr>
          <w:rFonts w:ascii="Times New Roman" w:hAnsi="Times New Roman"/>
          <w:b/>
          <w:sz w:val="24"/>
          <w:szCs w:val="24"/>
          <w:lang w:eastAsia="it-IT"/>
        </w:rPr>
        <w:t>IL COMMISSARIO STRAORDINARIO</w:t>
      </w:r>
    </w:p>
    <w:p w:rsidR="001E5F4F" w:rsidRPr="00C1038F" w:rsidRDefault="001E5F4F" w:rsidP="005019EB">
      <w:pPr>
        <w:jc w:val="both"/>
        <w:rPr>
          <w:rFonts w:ascii="Times New Roman" w:hAnsi="Times New Roman"/>
          <w:sz w:val="24"/>
          <w:szCs w:val="24"/>
        </w:rPr>
      </w:pPr>
    </w:p>
    <w:p w:rsidR="001E5F4F" w:rsidRDefault="001E5F4F" w:rsidP="00510B24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 xml:space="preserve">Visto </w:t>
      </w:r>
      <w:r w:rsidRPr="00C1038F">
        <w:rPr>
          <w:rFonts w:ascii="Times New Roman" w:hAnsi="Times New Roman"/>
          <w:sz w:val="24"/>
          <w:szCs w:val="24"/>
        </w:rPr>
        <w:t>il verbale n.</w:t>
      </w:r>
      <w:r>
        <w:rPr>
          <w:rFonts w:ascii="Times New Roman" w:hAnsi="Times New Roman"/>
          <w:sz w:val="24"/>
          <w:szCs w:val="24"/>
        </w:rPr>
        <w:t xml:space="preserve">12/SP </w:t>
      </w:r>
      <w:r w:rsidRPr="00C1038F">
        <w:rPr>
          <w:rFonts w:ascii="Times New Roman" w:hAnsi="Times New Roman"/>
          <w:sz w:val="24"/>
          <w:szCs w:val="24"/>
        </w:rPr>
        <w:t>del 1</w:t>
      </w:r>
      <w:r>
        <w:rPr>
          <w:rFonts w:ascii="Times New Roman" w:hAnsi="Times New Roman"/>
          <w:sz w:val="24"/>
          <w:szCs w:val="24"/>
        </w:rPr>
        <w:t xml:space="preserve">7.6.2013  </w:t>
      </w:r>
      <w:r w:rsidRPr="00C1038F">
        <w:rPr>
          <w:rFonts w:ascii="Times New Roman" w:hAnsi="Times New Roman"/>
          <w:sz w:val="24"/>
          <w:szCs w:val="24"/>
        </w:rPr>
        <w:t xml:space="preserve">redatto dal Servizio Igiene Alimenti e Nutrizione, </w:t>
      </w:r>
      <w:r>
        <w:rPr>
          <w:rFonts w:ascii="Times New Roman" w:hAnsi="Times New Roman"/>
          <w:sz w:val="24"/>
          <w:szCs w:val="24"/>
        </w:rPr>
        <w:t xml:space="preserve">Unità Operativa Territoriale di Modica </w:t>
      </w:r>
      <w:r w:rsidRPr="00C1038F">
        <w:rPr>
          <w:rFonts w:ascii="Times New Roman" w:hAnsi="Times New Roman"/>
          <w:sz w:val="24"/>
          <w:szCs w:val="24"/>
        </w:rPr>
        <w:t xml:space="preserve"> (Dr. </w:t>
      </w:r>
      <w:r>
        <w:rPr>
          <w:rFonts w:ascii="Times New Roman" w:hAnsi="Times New Roman"/>
          <w:sz w:val="24"/>
          <w:szCs w:val="24"/>
        </w:rPr>
        <w:t xml:space="preserve">Antonino Frasca </w:t>
      </w:r>
      <w:r w:rsidRPr="00C1038F">
        <w:rPr>
          <w:rFonts w:ascii="Times New Roman" w:hAnsi="Times New Roman"/>
          <w:sz w:val="24"/>
          <w:szCs w:val="24"/>
        </w:rPr>
        <w:t xml:space="preserve">e Dr. </w:t>
      </w:r>
      <w:r>
        <w:rPr>
          <w:rFonts w:ascii="Times New Roman" w:hAnsi="Times New Roman"/>
          <w:sz w:val="24"/>
          <w:szCs w:val="24"/>
        </w:rPr>
        <w:t xml:space="preserve">Vincenzo Diamante , tecnici della prevenzione) </w:t>
      </w:r>
      <w:r w:rsidRPr="00C1038F">
        <w:rPr>
          <w:rFonts w:ascii="Times New Roman" w:hAnsi="Times New Roman"/>
          <w:sz w:val="24"/>
          <w:szCs w:val="24"/>
        </w:rPr>
        <w:t xml:space="preserve"> relativo all’accertamento effettuato in data </w:t>
      </w:r>
      <w:r>
        <w:rPr>
          <w:rFonts w:ascii="Times New Roman" w:hAnsi="Times New Roman"/>
          <w:sz w:val="24"/>
          <w:szCs w:val="24"/>
        </w:rPr>
        <w:t xml:space="preserve">17.6.2013  alle ore 16.30  </w:t>
      </w:r>
      <w:r w:rsidRPr="00C1038F"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sz w:val="24"/>
          <w:szCs w:val="24"/>
        </w:rPr>
        <w:t xml:space="preserve">Pozzallo, via Largo dei Vespri Siciliani, </w:t>
      </w:r>
      <w:r w:rsidRPr="00C1038F">
        <w:rPr>
          <w:rFonts w:ascii="Times New Roman" w:hAnsi="Times New Roman"/>
          <w:sz w:val="24"/>
          <w:szCs w:val="24"/>
        </w:rPr>
        <w:t xml:space="preserve">presso </w:t>
      </w:r>
      <w:r>
        <w:rPr>
          <w:rFonts w:ascii="Times New Roman" w:hAnsi="Times New Roman"/>
          <w:sz w:val="24"/>
          <w:szCs w:val="24"/>
        </w:rPr>
        <w:t xml:space="preserve">il negozio mobile su area pubblica condotto dal sig. Stella Francesco, </w:t>
      </w:r>
      <w:r w:rsidRPr="00C1038F">
        <w:rPr>
          <w:rFonts w:ascii="Times New Roman" w:hAnsi="Times New Roman"/>
          <w:sz w:val="24"/>
          <w:szCs w:val="24"/>
        </w:rPr>
        <w:t xml:space="preserve"> per la violazione </w:t>
      </w:r>
      <w:r>
        <w:rPr>
          <w:rFonts w:ascii="Times New Roman" w:hAnsi="Times New Roman"/>
          <w:sz w:val="24"/>
          <w:szCs w:val="24"/>
        </w:rPr>
        <w:t>dell’</w:t>
      </w:r>
      <w:r w:rsidRPr="00C1038F">
        <w:rPr>
          <w:rFonts w:ascii="Times New Roman" w:hAnsi="Times New Roman"/>
          <w:sz w:val="24"/>
          <w:szCs w:val="24"/>
        </w:rPr>
        <w:t xml:space="preserve">art. 6 comma </w:t>
      </w:r>
      <w:r>
        <w:rPr>
          <w:rFonts w:ascii="Times New Roman" w:hAnsi="Times New Roman"/>
          <w:sz w:val="24"/>
          <w:szCs w:val="24"/>
        </w:rPr>
        <w:t xml:space="preserve">5 </w:t>
      </w:r>
      <w:r w:rsidRPr="00C1038F">
        <w:rPr>
          <w:rFonts w:ascii="Times New Roman" w:hAnsi="Times New Roman"/>
          <w:sz w:val="24"/>
          <w:szCs w:val="24"/>
        </w:rPr>
        <w:t xml:space="preserve">del D.Lgs. n. 193 del 6.11.2007, </w:t>
      </w:r>
      <w:r>
        <w:rPr>
          <w:rFonts w:ascii="Times New Roman" w:hAnsi="Times New Roman"/>
          <w:sz w:val="24"/>
          <w:szCs w:val="24"/>
        </w:rPr>
        <w:t xml:space="preserve">in quanto lo stesso </w:t>
      </w:r>
      <w:r w:rsidRPr="00E46574">
        <w:rPr>
          <w:rFonts w:ascii="Times New Roman" w:hAnsi="Times New Roman"/>
          <w:i/>
          <w:sz w:val="24"/>
          <w:szCs w:val="24"/>
        </w:rPr>
        <w:t>“</w:t>
      </w:r>
      <w:r>
        <w:rPr>
          <w:rFonts w:ascii="Times New Roman" w:hAnsi="Times New Roman"/>
          <w:i/>
          <w:sz w:val="24"/>
          <w:szCs w:val="24"/>
        </w:rPr>
        <w:t>ha omesso di predisporre procedure di autocontrollo basate sui principi del sistema HACCP comprese le procedure di verifica da predisporre ai sensi del Regolamento CEE n. 2073/2005 e quelle in materia di informazioni sulla catena alimentare”</w:t>
      </w:r>
      <w:r w:rsidRPr="00E46574">
        <w:rPr>
          <w:rFonts w:ascii="Times New Roman" w:hAnsi="Times New Roman"/>
          <w:i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E5F4F" w:rsidRPr="00C1038F" w:rsidRDefault="001E5F4F" w:rsidP="00510B24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1E5F4F" w:rsidRPr="00C1038F" w:rsidRDefault="001E5F4F" w:rsidP="00510B24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Rilevato</w:t>
      </w:r>
      <w:r w:rsidRPr="00C1038F">
        <w:rPr>
          <w:rFonts w:ascii="Times New Roman" w:hAnsi="Times New Roman"/>
          <w:sz w:val="24"/>
          <w:szCs w:val="24"/>
        </w:rPr>
        <w:t xml:space="preserve"> che la responsabilità è da ascriversi a:</w:t>
      </w:r>
    </w:p>
    <w:p w:rsidR="001E5F4F" w:rsidRPr="00C1038F" w:rsidRDefault="001E5F4F" w:rsidP="00510B2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STELLA FRANCESO </w:t>
      </w:r>
      <w:r w:rsidRPr="00C1038F">
        <w:rPr>
          <w:rFonts w:ascii="Times New Roman" w:hAnsi="Times New Roman"/>
          <w:sz w:val="24"/>
          <w:szCs w:val="24"/>
        </w:rPr>
        <w:t>nat</w:t>
      </w:r>
      <w:r>
        <w:rPr>
          <w:rFonts w:ascii="Times New Roman" w:hAnsi="Times New Roman"/>
          <w:sz w:val="24"/>
          <w:szCs w:val="24"/>
        </w:rPr>
        <w:t>o</w:t>
      </w:r>
      <w:r w:rsidRPr="00C1038F"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sz w:val="24"/>
          <w:szCs w:val="24"/>
        </w:rPr>
        <w:t xml:space="preserve">Ghiforn (D) il 9.8.1973 </w:t>
      </w:r>
      <w:r w:rsidRPr="00C1038F">
        <w:rPr>
          <w:rFonts w:ascii="Times New Roman" w:hAnsi="Times New Roman"/>
          <w:sz w:val="24"/>
          <w:szCs w:val="24"/>
        </w:rPr>
        <w:t xml:space="preserve">e residente a </w:t>
      </w:r>
      <w:r>
        <w:rPr>
          <w:rFonts w:ascii="Times New Roman" w:hAnsi="Times New Roman"/>
          <w:sz w:val="24"/>
          <w:szCs w:val="24"/>
        </w:rPr>
        <w:t xml:space="preserve">Pozzallo in via E. Duse n. 4 </w:t>
      </w:r>
      <w:r w:rsidRPr="00C1038F">
        <w:rPr>
          <w:rFonts w:ascii="Times New Roman" w:hAnsi="Times New Roman"/>
          <w:sz w:val="24"/>
          <w:szCs w:val="24"/>
        </w:rPr>
        <w:t xml:space="preserve">,in qualità di titolare; </w:t>
      </w:r>
    </w:p>
    <w:p w:rsidR="001E5F4F" w:rsidRPr="00C1038F" w:rsidRDefault="001E5F4F" w:rsidP="00510B24">
      <w:pPr>
        <w:jc w:val="both"/>
        <w:rPr>
          <w:rFonts w:ascii="Times New Roman" w:hAnsi="Times New Roman"/>
          <w:sz w:val="24"/>
          <w:szCs w:val="24"/>
        </w:rPr>
      </w:pPr>
    </w:p>
    <w:p w:rsidR="001E5F4F" w:rsidRPr="00C1038F" w:rsidRDefault="001E5F4F" w:rsidP="00510B24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Rilevata</w:t>
      </w:r>
      <w:r w:rsidRPr="00C1038F">
        <w:rPr>
          <w:rFonts w:ascii="Times New Roman" w:hAnsi="Times New Roman"/>
          <w:sz w:val="24"/>
          <w:szCs w:val="24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</w:rPr>
        <w:t>atti;</w:t>
      </w:r>
    </w:p>
    <w:p w:rsidR="001E5F4F" w:rsidRPr="00C1038F" w:rsidRDefault="001E5F4F" w:rsidP="00510B24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1E5F4F" w:rsidRPr="00C1038F" w:rsidRDefault="001E5F4F" w:rsidP="00510B24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Esaminati</w:t>
      </w:r>
      <w:r w:rsidRPr="00C1038F">
        <w:rPr>
          <w:rFonts w:ascii="Times New Roman" w:hAnsi="Times New Roman"/>
          <w:sz w:val="24"/>
          <w:szCs w:val="24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</w:rPr>
        <w:t>della gravità della violazione, ai fini della quantificazione della sanzione da applicare;</w:t>
      </w:r>
    </w:p>
    <w:p w:rsidR="001E5F4F" w:rsidRPr="00C1038F" w:rsidRDefault="001E5F4F" w:rsidP="00360B68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1E5F4F" w:rsidRPr="00C1038F" w:rsidRDefault="001E5F4F" w:rsidP="00360B68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Atteso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</w:rPr>
        <w:t xml:space="preserve">che l’interessato non si è avvalso della facoltà di ricorso, ai sensi dell’art. </w:t>
      </w:r>
      <w:smartTag w:uri="urn:schemas-microsoft-com:office:smarttags" w:element="metricconverter">
        <w:smartTagPr>
          <w:attr w:name="ProductID" w:val="18 L"/>
        </w:smartTagPr>
        <w:r w:rsidRPr="00C1038F">
          <w:rPr>
            <w:rFonts w:ascii="Times New Roman" w:hAnsi="Times New Roman"/>
            <w:sz w:val="24"/>
            <w:szCs w:val="24"/>
          </w:rPr>
          <w:t>18 L</w:t>
        </w:r>
      </w:smartTag>
      <w:r w:rsidRPr="00C1038F">
        <w:rPr>
          <w:rFonts w:ascii="Times New Roman" w:hAnsi="Times New Roman"/>
          <w:sz w:val="24"/>
          <w:szCs w:val="24"/>
        </w:rPr>
        <w:t>. 689/1981;</w:t>
      </w:r>
    </w:p>
    <w:p w:rsidR="001E5F4F" w:rsidRPr="00C1038F" w:rsidRDefault="001E5F4F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1E5F4F" w:rsidRPr="00C1038F" w:rsidRDefault="001E5F4F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>
        <w:rPr>
          <w:rFonts w:ascii="Times New Roman" w:hAnsi="Times New Roman"/>
          <w:sz w:val="24"/>
          <w:szCs w:val="24"/>
          <w:lang w:eastAsia="it-IT"/>
        </w:rPr>
        <w:t xml:space="preserve">26.7.2013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 a mezzo </w:t>
      </w:r>
      <w:r>
        <w:rPr>
          <w:rFonts w:ascii="Times New Roman" w:hAnsi="Times New Roman"/>
          <w:sz w:val="24"/>
          <w:szCs w:val="24"/>
          <w:lang w:eastAsia="it-IT"/>
        </w:rPr>
        <w:t>messo notificatore del Comune di Pozzallo,.</w:t>
      </w:r>
      <w:r w:rsidRPr="00C1038F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trasgressore e/o obbligato in solido;</w:t>
      </w:r>
    </w:p>
    <w:p w:rsidR="001E5F4F" w:rsidRPr="00C1038F" w:rsidRDefault="001E5F4F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1E5F4F" w:rsidRPr="00C1038F" w:rsidRDefault="001E5F4F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C1038F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>sono state osservate le disposizioni di legge relative alla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:rsidR="001E5F4F" w:rsidRPr="00C1038F" w:rsidRDefault="001E5F4F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:rsidR="001E5F4F" w:rsidRPr="00C1038F" w:rsidRDefault="001E5F4F" w:rsidP="007B1763">
      <w:pPr>
        <w:jc w:val="both"/>
        <w:rPr>
          <w:rFonts w:ascii="Times New Roman" w:hAnsi="Times New Roman"/>
          <w:sz w:val="24"/>
          <w:szCs w:val="24"/>
        </w:rPr>
      </w:pPr>
    </w:p>
    <w:p w:rsidR="001E5F4F" w:rsidRPr="00C1038F" w:rsidRDefault="001E5F4F" w:rsidP="007B1763">
      <w:pPr>
        <w:jc w:val="both"/>
        <w:rPr>
          <w:rFonts w:ascii="Times New Roman" w:hAnsi="Times New Roman"/>
          <w:sz w:val="24"/>
          <w:szCs w:val="24"/>
        </w:rPr>
      </w:pPr>
      <w:r w:rsidRPr="00AF47C1">
        <w:rPr>
          <w:rFonts w:ascii="Times New Roman" w:hAnsi="Times New Roman"/>
          <w:b/>
          <w:i/>
          <w:sz w:val="24"/>
          <w:szCs w:val="24"/>
        </w:rPr>
        <w:t>Vista</w:t>
      </w:r>
      <w:r w:rsidRPr="00C1038F">
        <w:rPr>
          <w:rFonts w:ascii="Times New Roman" w:hAnsi="Times New Roman"/>
          <w:sz w:val="24"/>
          <w:szCs w:val="24"/>
        </w:rPr>
        <w:t xml:space="preserve"> la legge 24 novembre 1981, n. 689;</w:t>
      </w:r>
    </w:p>
    <w:p w:rsidR="001E5F4F" w:rsidRPr="00AF47C1" w:rsidRDefault="001E5F4F" w:rsidP="007B1763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1E5F4F" w:rsidRPr="00C1038F" w:rsidRDefault="001E5F4F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AF47C1">
        <w:rPr>
          <w:rFonts w:ascii="Times New Roman" w:hAnsi="Times New Roman"/>
          <w:b/>
          <w:i/>
          <w:sz w:val="24"/>
          <w:szCs w:val="24"/>
        </w:rPr>
        <w:t>Visto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il D.Lgs.193/2007; </w:t>
      </w:r>
    </w:p>
    <w:p w:rsidR="001E5F4F" w:rsidRDefault="001E5F4F" w:rsidP="009970F7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</w:p>
    <w:p w:rsidR="001E5F4F" w:rsidRPr="00C1038F" w:rsidRDefault="001E5F4F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AF47C1">
        <w:rPr>
          <w:rFonts w:ascii="Times New Roman" w:hAnsi="Times New Roman"/>
          <w:b/>
          <w:i/>
          <w:sz w:val="24"/>
          <w:szCs w:val="24"/>
          <w:lang w:eastAsia="it-IT"/>
        </w:rPr>
        <w:t xml:space="preserve">Vista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 la circolare del 17 gennaio 2013 dell’Assessorato della Salute (GURS n° 9 del 22.2.2013); </w:t>
      </w:r>
    </w:p>
    <w:p w:rsidR="001E5F4F" w:rsidRPr="00C1038F" w:rsidRDefault="001E5F4F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F47C1">
        <w:rPr>
          <w:rFonts w:ascii="Times New Roman" w:hAnsi="Times New Roman"/>
          <w:b/>
          <w:i/>
          <w:sz w:val="24"/>
          <w:szCs w:val="24"/>
        </w:rPr>
        <w:t xml:space="preserve">Visto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l’art. 8 e ss. del </w:t>
      </w:r>
      <w:r w:rsidRPr="00C1038F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C1038F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C1038F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C1038F">
        <w:rPr>
          <w:rFonts w:ascii="Times New Roman" w:hAnsi="Times New Roman"/>
          <w:bCs/>
          <w:color w:val="000000"/>
          <w:sz w:val="24"/>
          <w:szCs w:val="24"/>
        </w:rPr>
        <w:t xml:space="preserve">Legge n. 689/1981 e s.m.i. approvato con delibera n° 1453  del 9.7.2013 dell’ASP; </w:t>
      </w:r>
    </w:p>
    <w:p w:rsidR="001E5F4F" w:rsidRPr="00C1038F" w:rsidRDefault="001E5F4F" w:rsidP="00965D18">
      <w:pPr>
        <w:jc w:val="center"/>
        <w:rPr>
          <w:rFonts w:ascii="Times New Roman" w:hAnsi="Times New Roman"/>
          <w:b/>
          <w:i/>
          <w:sz w:val="24"/>
          <w:szCs w:val="24"/>
          <w:lang w:eastAsia="it-IT"/>
        </w:rPr>
      </w:pPr>
      <w:r w:rsidRPr="00C1038F">
        <w:rPr>
          <w:rFonts w:ascii="Times New Roman" w:hAnsi="Times New Roman"/>
          <w:b/>
          <w:i/>
          <w:sz w:val="24"/>
          <w:szCs w:val="24"/>
          <w:lang w:eastAsia="it-IT"/>
        </w:rPr>
        <w:t>Ordina</w:t>
      </w:r>
    </w:p>
    <w:p w:rsidR="001E5F4F" w:rsidRPr="00C1038F" w:rsidRDefault="001E5F4F" w:rsidP="00965D18">
      <w:pPr>
        <w:jc w:val="center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1E5F4F" w:rsidRPr="00C1038F" w:rsidRDefault="001E5F4F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</w:rPr>
        <w:t xml:space="preserve">Al sig. STELLA FRANCESO </w:t>
      </w:r>
      <w:r w:rsidRPr="00C1038F">
        <w:rPr>
          <w:rFonts w:ascii="Times New Roman" w:hAnsi="Times New Roman"/>
          <w:sz w:val="24"/>
          <w:szCs w:val="24"/>
        </w:rPr>
        <w:t>nat</w:t>
      </w:r>
      <w:r>
        <w:rPr>
          <w:rFonts w:ascii="Times New Roman" w:hAnsi="Times New Roman"/>
          <w:sz w:val="24"/>
          <w:szCs w:val="24"/>
        </w:rPr>
        <w:t>o</w:t>
      </w:r>
      <w:r w:rsidRPr="00C1038F"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sz w:val="24"/>
          <w:szCs w:val="24"/>
        </w:rPr>
        <w:t xml:space="preserve">Ghiforn (D) il 9.8.1973 </w:t>
      </w:r>
      <w:r w:rsidRPr="00C1038F">
        <w:rPr>
          <w:rFonts w:ascii="Times New Roman" w:hAnsi="Times New Roman"/>
          <w:sz w:val="24"/>
          <w:szCs w:val="24"/>
        </w:rPr>
        <w:t xml:space="preserve">e residente a </w:t>
      </w:r>
      <w:r>
        <w:rPr>
          <w:rFonts w:ascii="Times New Roman" w:hAnsi="Times New Roman"/>
          <w:sz w:val="24"/>
          <w:szCs w:val="24"/>
        </w:rPr>
        <w:t>Pozzallo in via E. Duse n. 4 ,in qualità di titolare,  i</w:t>
      </w:r>
      <w:r w:rsidRPr="00C1038F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</w:rPr>
        <w:t xml:space="preserve">pagamento della somma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totale di €. </w:t>
      </w:r>
      <w:r>
        <w:rPr>
          <w:rFonts w:ascii="Times New Roman" w:hAnsi="Times New Roman"/>
          <w:sz w:val="24"/>
          <w:szCs w:val="24"/>
          <w:lang w:eastAsia="it-IT"/>
        </w:rPr>
        <w:t xml:space="preserve">2.400,00 </w:t>
      </w:r>
      <w:r w:rsidRPr="00C1038F">
        <w:rPr>
          <w:rFonts w:ascii="Times New Roman" w:hAnsi="Times New Roman"/>
          <w:sz w:val="24"/>
          <w:szCs w:val="24"/>
          <w:lang w:eastAsia="it-IT"/>
        </w:rPr>
        <w:t>(</w:t>
      </w:r>
      <w:r>
        <w:rPr>
          <w:rFonts w:ascii="Times New Roman" w:hAnsi="Times New Roman"/>
          <w:sz w:val="24"/>
          <w:szCs w:val="24"/>
          <w:lang w:eastAsia="it-IT"/>
        </w:rPr>
        <w:t>duemilaquattrocento</w:t>
      </w:r>
      <w:r w:rsidRPr="00C1038F">
        <w:rPr>
          <w:rFonts w:ascii="Times New Roman" w:hAnsi="Times New Roman"/>
          <w:sz w:val="24"/>
          <w:szCs w:val="24"/>
          <w:lang w:eastAsia="it-IT"/>
        </w:rPr>
        <w:t>/00), ai sensi dell’art. 9 comma 4 lettera a) del Regolamento Aziendale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sopra citato (importo pari al pagamento in misura ridotta maggiorato del 20%)  per sanzione amministrativa, entro 30 giorni dalla notifica del presente provvedimento. </w:t>
      </w:r>
    </w:p>
    <w:p w:rsidR="001E5F4F" w:rsidRPr="00C1038F" w:rsidRDefault="001E5F4F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1E5F4F" w:rsidRPr="00AF47C1" w:rsidRDefault="001E5F4F" w:rsidP="00965D18">
      <w:pPr>
        <w:jc w:val="center"/>
        <w:rPr>
          <w:rFonts w:ascii="Times New Roman" w:hAnsi="Times New Roman"/>
          <w:b/>
          <w:i/>
          <w:sz w:val="24"/>
          <w:szCs w:val="24"/>
          <w:lang w:eastAsia="it-IT"/>
        </w:rPr>
      </w:pPr>
      <w:r w:rsidRPr="00AF47C1">
        <w:rPr>
          <w:rFonts w:ascii="Times New Roman" w:hAnsi="Times New Roman"/>
          <w:b/>
          <w:i/>
          <w:sz w:val="24"/>
          <w:szCs w:val="24"/>
          <w:lang w:eastAsia="it-IT"/>
        </w:rPr>
        <w:t xml:space="preserve">Ingiunge </w:t>
      </w:r>
    </w:p>
    <w:p w:rsidR="001E5F4F" w:rsidRPr="00C1038F" w:rsidRDefault="001E5F4F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1E5F4F" w:rsidRPr="00C1038F" w:rsidRDefault="001E5F4F" w:rsidP="00965D18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</w:rPr>
        <w:t>allo stesso, di versare le seguenti somme, entro 30 (trenta) giorni dalla data di notifica del presente atto:</w:t>
      </w:r>
    </w:p>
    <w:p w:rsidR="001E5F4F" w:rsidRPr="00C1038F" w:rsidRDefault="001E5F4F" w:rsidP="00965D18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</w:rPr>
        <w:t xml:space="preserve">-Importo previsto quale Sanzione amministrativa: € </w:t>
      </w:r>
      <w:r>
        <w:rPr>
          <w:rFonts w:ascii="Times New Roman" w:hAnsi="Times New Roman"/>
          <w:sz w:val="24"/>
          <w:szCs w:val="24"/>
        </w:rPr>
        <w:t xml:space="preserve">2.400,00; </w:t>
      </w:r>
    </w:p>
    <w:p w:rsidR="001E5F4F" w:rsidRPr="00C1038F" w:rsidRDefault="001E5F4F" w:rsidP="00965D18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</w:rPr>
        <w:t xml:space="preserve">-Spese di accertamento e notificazione : € 50,00; </w:t>
      </w:r>
    </w:p>
    <w:p w:rsidR="001E5F4F" w:rsidRPr="00C1038F" w:rsidRDefault="001E5F4F" w:rsidP="00965D18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</w:rPr>
        <w:t xml:space="preserve">-Bolli € 16,00; </w:t>
      </w:r>
    </w:p>
    <w:p w:rsidR="001E5F4F" w:rsidRDefault="001E5F4F" w:rsidP="00965D1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E5F4F" w:rsidRPr="00C1038F" w:rsidRDefault="001E5F4F" w:rsidP="00965D1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1038F">
        <w:rPr>
          <w:rFonts w:ascii="Times New Roman" w:hAnsi="Times New Roman"/>
          <w:b/>
          <w:sz w:val="24"/>
          <w:szCs w:val="24"/>
          <w:u w:val="single"/>
        </w:rPr>
        <w:t xml:space="preserve">Per complessivi € </w:t>
      </w:r>
      <w:r>
        <w:rPr>
          <w:rFonts w:ascii="Times New Roman" w:hAnsi="Times New Roman"/>
          <w:b/>
          <w:sz w:val="24"/>
          <w:szCs w:val="24"/>
          <w:u w:val="single"/>
        </w:rPr>
        <w:t>2.466</w:t>
      </w:r>
      <w:r w:rsidRPr="00C1038F">
        <w:rPr>
          <w:rFonts w:ascii="Times New Roman" w:hAnsi="Times New Roman"/>
          <w:b/>
          <w:sz w:val="24"/>
          <w:szCs w:val="24"/>
          <w:u w:val="single"/>
        </w:rPr>
        <w:t>,00 (</w:t>
      </w:r>
      <w:r>
        <w:rPr>
          <w:rFonts w:ascii="Times New Roman" w:hAnsi="Times New Roman"/>
          <w:b/>
          <w:sz w:val="24"/>
          <w:szCs w:val="24"/>
          <w:u w:val="single"/>
        </w:rPr>
        <w:t>duemilaquattrocentosessantase</w:t>
      </w:r>
      <w:r w:rsidRPr="00C1038F">
        <w:rPr>
          <w:rFonts w:ascii="Times New Roman" w:hAnsi="Times New Roman"/>
          <w:b/>
          <w:sz w:val="24"/>
          <w:szCs w:val="24"/>
          <w:u w:val="single"/>
        </w:rPr>
        <w:t xml:space="preserve">i/00); </w:t>
      </w:r>
    </w:p>
    <w:p w:rsidR="001E5F4F" w:rsidRDefault="001E5F4F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</w:p>
    <w:p w:rsidR="001E5F4F" w:rsidRPr="00C1038F" w:rsidRDefault="001E5F4F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C1038F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C1038F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C1038F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regionale,Banco di Sicilia S.p.A. – Ragusa- indicando la seguente causale: </w:t>
      </w:r>
      <w:r w:rsidRPr="00C1038F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C1038F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1E5F4F" w:rsidRPr="00C1038F" w:rsidRDefault="001E5F4F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1E5F4F" w:rsidRDefault="001E5F4F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</w:t>
      </w:r>
      <w:r>
        <w:rPr>
          <w:rFonts w:ascii="Times New Roman" w:hAnsi="Times New Roman"/>
          <w:sz w:val="24"/>
          <w:szCs w:val="24"/>
          <w:lang w:eastAsia="it-IT"/>
        </w:rPr>
        <w:t xml:space="preserve">a questa Azienda, presso la sede in Ragusa, Piazza Igea n. 1, Ufficio Sanzioni  ; </w:t>
      </w:r>
    </w:p>
    <w:p w:rsidR="001E5F4F" w:rsidRPr="00C1038F" w:rsidRDefault="001E5F4F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E5F4F" w:rsidRPr="00C1038F" w:rsidRDefault="001E5F4F" w:rsidP="00581EF1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C1038F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C1038F">
        <w:rPr>
          <w:rFonts w:ascii="Times New Roman" w:hAnsi="Times New Roman"/>
          <w:color w:val="000000"/>
          <w:sz w:val="24"/>
          <w:szCs w:val="24"/>
        </w:rPr>
        <w:t>, sarà attivata la procedura per l’esecuzione forzata, per il recupero della somma dovuta, maggiorata degli interessi maturati e conteggiati a partire dalla data di notifica dell’ordinanza a carico del trasgressore, oltre le spese di giudizio.</w:t>
      </w:r>
    </w:p>
    <w:p w:rsidR="001E5F4F" w:rsidRPr="00C1038F" w:rsidRDefault="001E5F4F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E5F4F" w:rsidRPr="00C1038F" w:rsidRDefault="001E5F4F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>Il presente atto va notificato a:</w:t>
      </w:r>
    </w:p>
    <w:p w:rsidR="001E5F4F" w:rsidRDefault="001E5F4F" w:rsidP="00AF47C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STELLA FRANCESO </w:t>
      </w:r>
      <w:r w:rsidRPr="00C1038F">
        <w:rPr>
          <w:rFonts w:ascii="Times New Roman" w:hAnsi="Times New Roman"/>
          <w:sz w:val="24"/>
          <w:szCs w:val="24"/>
        </w:rPr>
        <w:t>nat</w:t>
      </w:r>
      <w:r>
        <w:rPr>
          <w:rFonts w:ascii="Times New Roman" w:hAnsi="Times New Roman"/>
          <w:sz w:val="24"/>
          <w:szCs w:val="24"/>
        </w:rPr>
        <w:t>o</w:t>
      </w:r>
      <w:r w:rsidRPr="00C1038F"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sz w:val="24"/>
          <w:szCs w:val="24"/>
        </w:rPr>
        <w:t xml:space="preserve">Ghiforn (D) il 9.8.1973 </w:t>
      </w:r>
      <w:r w:rsidRPr="00C1038F">
        <w:rPr>
          <w:rFonts w:ascii="Times New Roman" w:hAnsi="Times New Roman"/>
          <w:sz w:val="24"/>
          <w:szCs w:val="24"/>
        </w:rPr>
        <w:t xml:space="preserve">e residente a </w:t>
      </w:r>
      <w:r>
        <w:rPr>
          <w:rFonts w:ascii="Times New Roman" w:hAnsi="Times New Roman"/>
          <w:sz w:val="24"/>
          <w:szCs w:val="24"/>
        </w:rPr>
        <w:t xml:space="preserve">Pozzallo in via E. Duse n. 4 </w:t>
      </w:r>
      <w:r w:rsidRPr="00C1038F">
        <w:rPr>
          <w:rFonts w:ascii="Times New Roman" w:hAnsi="Times New Roman"/>
          <w:sz w:val="24"/>
          <w:szCs w:val="24"/>
        </w:rPr>
        <w:t>,in qualità di titolare</w:t>
      </w:r>
      <w:bookmarkStart w:id="0" w:name="_GoBack"/>
      <w:bookmarkEnd w:id="0"/>
      <w:r w:rsidRPr="00C1038F">
        <w:rPr>
          <w:rFonts w:ascii="Times New Roman" w:hAnsi="Times New Roman"/>
          <w:sz w:val="24"/>
          <w:szCs w:val="24"/>
        </w:rPr>
        <w:t>, in proprio e quale obbligato in solido.</w:t>
      </w:r>
    </w:p>
    <w:p w:rsidR="001E5F4F" w:rsidRPr="00C1038F" w:rsidRDefault="001E5F4F" w:rsidP="00A10620">
      <w:pPr>
        <w:jc w:val="both"/>
        <w:rPr>
          <w:rFonts w:ascii="Times New Roman" w:hAnsi="Times New Roman"/>
          <w:sz w:val="24"/>
          <w:szCs w:val="24"/>
        </w:rPr>
      </w:pPr>
    </w:p>
    <w:p w:rsidR="001E5F4F" w:rsidRDefault="001E5F4F" w:rsidP="00AF47C1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 xml:space="preserve">è affisso all’Albo Pretorio dell’ASP 7 di Ragusa  per 30 giorni; </w:t>
      </w:r>
    </w:p>
    <w:p w:rsidR="001E5F4F" w:rsidRPr="00C1038F" w:rsidRDefault="001E5F4F" w:rsidP="00AF47C1">
      <w:pPr>
        <w:ind w:left="360"/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1E5F4F" w:rsidRPr="00C1038F" w:rsidRDefault="001E5F4F" w:rsidP="005019EB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sz w:val="24"/>
          <w:szCs w:val="24"/>
          <w:lang w:eastAsia="it-IT"/>
        </w:rPr>
        <w:t>Avverso il presente atto è possibile proporre ricorso ai sensi dell’art. 22 della L. 689/181 avanti al Tribunale di Ragusa nel termine di 30 giorni dalla notifica</w:t>
      </w:r>
      <w:r w:rsidRPr="00C1038F">
        <w:rPr>
          <w:rFonts w:ascii="Times New Roman" w:hAnsi="Times New Roman"/>
          <w:sz w:val="24"/>
          <w:szCs w:val="24"/>
        </w:rPr>
        <w:t xml:space="preserve"> ai sensi dell’art. 22 legge 24 novembre 1981, n.° 689, da presentarsi entro 30 giorni dalla data di notificazione del presente atto. L’opposizione non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</w:rPr>
        <w:t xml:space="preserve">interrompe i termini. </w:t>
      </w:r>
    </w:p>
    <w:p w:rsidR="001E5F4F" w:rsidRPr="00C1038F" w:rsidRDefault="001E5F4F" w:rsidP="005019EB">
      <w:pPr>
        <w:jc w:val="both"/>
        <w:rPr>
          <w:rFonts w:ascii="Times New Roman" w:hAnsi="Times New Roman"/>
          <w:sz w:val="24"/>
          <w:szCs w:val="24"/>
        </w:rPr>
      </w:pPr>
    </w:p>
    <w:p w:rsidR="001E5F4F" w:rsidRPr="00C1038F" w:rsidRDefault="001E5F4F" w:rsidP="005019EB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</w:rPr>
        <w:t>Ragusa, _____________________</w:t>
      </w:r>
    </w:p>
    <w:p w:rsidR="001E5F4F" w:rsidRPr="00C1038F" w:rsidRDefault="001E5F4F" w:rsidP="005256C1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</w:p>
    <w:p w:rsidR="001E5F4F" w:rsidRPr="00C1038F" w:rsidRDefault="001E5F4F" w:rsidP="00A10620">
      <w:pPr>
        <w:ind w:left="5664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E5F4F" w:rsidRPr="00C1038F" w:rsidRDefault="001E5F4F" w:rsidP="00A10620">
      <w:pPr>
        <w:ind w:left="5664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E5F4F" w:rsidRPr="00C1038F" w:rsidRDefault="001E5F4F" w:rsidP="00A10620">
      <w:pPr>
        <w:ind w:left="5664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E5F4F" w:rsidRPr="00C1038F" w:rsidRDefault="001E5F4F" w:rsidP="00AF47C1">
      <w:pPr>
        <w:ind w:left="4956"/>
        <w:jc w:val="right"/>
        <w:rPr>
          <w:rFonts w:ascii="Times New Roman" w:hAnsi="Times New Roman"/>
          <w:b/>
          <w:i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IL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038F">
        <w:rPr>
          <w:rFonts w:ascii="Times New Roman" w:hAnsi="Times New Roman"/>
          <w:b/>
          <w:i/>
          <w:sz w:val="24"/>
          <w:szCs w:val="24"/>
        </w:rPr>
        <w:t>COMMISSARIO STRAORDINARIO</w:t>
      </w:r>
    </w:p>
    <w:p w:rsidR="001E5F4F" w:rsidRPr="00C1038F" w:rsidRDefault="001E5F4F" w:rsidP="00AF47C1">
      <w:pPr>
        <w:ind w:left="5664" w:firstLine="708"/>
        <w:jc w:val="right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ARCH. ANGELO ALIQUO’</w:t>
      </w:r>
    </w:p>
    <w:sectPr w:rsidR="001E5F4F" w:rsidRPr="00C1038F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4D0FC3"/>
    <w:multiLevelType w:val="hybridMultilevel"/>
    <w:tmpl w:val="C66E06F2"/>
    <w:lvl w:ilvl="0" w:tplc="6FB86C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4E3153"/>
    <w:multiLevelType w:val="hybridMultilevel"/>
    <w:tmpl w:val="93D01268"/>
    <w:lvl w:ilvl="0" w:tplc="6FB86C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744"/>
    <w:rsid w:val="00002104"/>
    <w:rsid w:val="00030705"/>
    <w:rsid w:val="00040FA3"/>
    <w:rsid w:val="00083744"/>
    <w:rsid w:val="0009020B"/>
    <w:rsid w:val="00150D5C"/>
    <w:rsid w:val="00193BFF"/>
    <w:rsid w:val="001A5808"/>
    <w:rsid w:val="001E5F4F"/>
    <w:rsid w:val="002102D4"/>
    <w:rsid w:val="00220BC8"/>
    <w:rsid w:val="00254A35"/>
    <w:rsid w:val="00292B73"/>
    <w:rsid w:val="002E5331"/>
    <w:rsid w:val="003258CD"/>
    <w:rsid w:val="00354078"/>
    <w:rsid w:val="00360B68"/>
    <w:rsid w:val="00436B0E"/>
    <w:rsid w:val="00441956"/>
    <w:rsid w:val="00445360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4259F"/>
    <w:rsid w:val="006803AD"/>
    <w:rsid w:val="006970F5"/>
    <w:rsid w:val="006D308A"/>
    <w:rsid w:val="006E15BC"/>
    <w:rsid w:val="0078377E"/>
    <w:rsid w:val="007B1763"/>
    <w:rsid w:val="007B5650"/>
    <w:rsid w:val="007E6F08"/>
    <w:rsid w:val="007E6FC4"/>
    <w:rsid w:val="00822B2B"/>
    <w:rsid w:val="0083234F"/>
    <w:rsid w:val="008441C4"/>
    <w:rsid w:val="008524CD"/>
    <w:rsid w:val="008644C7"/>
    <w:rsid w:val="008875FA"/>
    <w:rsid w:val="008E0D23"/>
    <w:rsid w:val="008E2CB5"/>
    <w:rsid w:val="00922693"/>
    <w:rsid w:val="009542E3"/>
    <w:rsid w:val="00965D18"/>
    <w:rsid w:val="00967BE6"/>
    <w:rsid w:val="009970F7"/>
    <w:rsid w:val="009C307D"/>
    <w:rsid w:val="00A10620"/>
    <w:rsid w:val="00A33323"/>
    <w:rsid w:val="00A81A2F"/>
    <w:rsid w:val="00AF47C1"/>
    <w:rsid w:val="00B07659"/>
    <w:rsid w:val="00B369A2"/>
    <w:rsid w:val="00B36B94"/>
    <w:rsid w:val="00B439D3"/>
    <w:rsid w:val="00B6069C"/>
    <w:rsid w:val="00C1038F"/>
    <w:rsid w:val="00C21597"/>
    <w:rsid w:val="00C252AB"/>
    <w:rsid w:val="00C45E26"/>
    <w:rsid w:val="00C95739"/>
    <w:rsid w:val="00CC2B86"/>
    <w:rsid w:val="00CC4120"/>
    <w:rsid w:val="00CE37C3"/>
    <w:rsid w:val="00D22474"/>
    <w:rsid w:val="00D33F8F"/>
    <w:rsid w:val="00D71659"/>
    <w:rsid w:val="00D82119"/>
    <w:rsid w:val="00DA107B"/>
    <w:rsid w:val="00DB01DE"/>
    <w:rsid w:val="00DC2E5D"/>
    <w:rsid w:val="00DE454D"/>
    <w:rsid w:val="00DF08A1"/>
    <w:rsid w:val="00E149BD"/>
    <w:rsid w:val="00E409D4"/>
    <w:rsid w:val="00E46574"/>
    <w:rsid w:val="00EB4D1B"/>
    <w:rsid w:val="00F26082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5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8E0D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65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65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65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65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654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65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765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65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654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654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76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65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65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76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698</Words>
  <Characters>3985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Ausl7</cp:lastModifiedBy>
  <cp:revision>2</cp:revision>
  <cp:lastPrinted>2013-10-08T15:48:00Z</cp:lastPrinted>
  <dcterms:created xsi:type="dcterms:W3CDTF">2013-10-08T15:55:00Z</dcterms:created>
  <dcterms:modified xsi:type="dcterms:W3CDTF">2013-10-08T15:55:00Z</dcterms:modified>
</cp:coreProperties>
</file>