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6BD" w:rsidRPr="004F2B30" w:rsidRDefault="00C726BD" w:rsidP="004F2B30">
      <w:pPr>
        <w:pStyle w:val="Default"/>
        <w:jc w:val="center"/>
        <w:rPr>
          <w:rFonts w:ascii="Times New Roman" w:hAnsi="Times New Roman" w:cs="Times New Roman"/>
          <w:b/>
          <w:noProof/>
        </w:rPr>
      </w:pPr>
      <w:r w:rsidRPr="004F2B30">
        <w:rPr>
          <w:rFonts w:ascii="Times New Roman" w:hAnsi="Times New Roman" w:cs="Times New Roman"/>
          <w:b/>
          <w:noProof/>
        </w:rPr>
        <w:t>RELATA DI NOTIFICAZIONE</w:t>
      </w:r>
    </w:p>
    <w:p w:rsidR="00C726BD" w:rsidRPr="004F2B30" w:rsidRDefault="00C726BD" w:rsidP="004F2B30">
      <w:pPr>
        <w:pStyle w:val="Default"/>
        <w:jc w:val="both"/>
        <w:rPr>
          <w:rFonts w:ascii="Times New Roman" w:hAnsi="Times New Roman" w:cs="Times New Roman"/>
          <w:b/>
          <w:noProof/>
        </w:rPr>
      </w:pPr>
    </w:p>
    <w:p w:rsidR="00C726BD" w:rsidRPr="004F2B30" w:rsidRDefault="00C726BD" w:rsidP="004F2B30">
      <w:pPr>
        <w:pStyle w:val="Default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4F2B30">
        <w:rPr>
          <w:rFonts w:ascii="Times New Roman" w:hAnsi="Times New Roman" w:cs="Times New Roman"/>
          <w:b/>
          <w:noProof/>
          <w:sz w:val="28"/>
          <w:szCs w:val="28"/>
        </w:rPr>
        <w:t xml:space="preserve">L’anno 2013 il giorno________io sottoscritto  UFF. GIUD. Addetto all’UNEP presso il Tribunale di Modica , ho notificato copia conforme del suesteso atto alla signora </w:t>
      </w:r>
    </w:p>
    <w:p w:rsidR="00C726BD" w:rsidRPr="004F2B30" w:rsidRDefault="00C726BD" w:rsidP="004F2B30">
      <w:pPr>
        <w:jc w:val="both"/>
        <w:rPr>
          <w:rFonts w:ascii="Times New Roman" w:hAnsi="Times New Roman"/>
          <w:sz w:val="28"/>
          <w:szCs w:val="28"/>
        </w:rPr>
      </w:pPr>
      <w:r w:rsidRPr="004F2B30">
        <w:rPr>
          <w:rFonts w:ascii="Times New Roman" w:hAnsi="Times New Roman"/>
          <w:sz w:val="28"/>
          <w:szCs w:val="28"/>
        </w:rPr>
        <w:t xml:space="preserve">GIALLONGO VINCENZA nata a Modica il 13.6.1953 ed ivi residente in Via Risorgimento n. 20  quale titolare della CASA DI RIPOSO “ </w:t>
      </w:r>
      <w:smartTag w:uri="urn:schemas-microsoft-com:office:smarttags" w:element="PersonName">
        <w:smartTagPr>
          <w:attr w:name="ProductID" w:val="La Villa"/>
        </w:smartTagPr>
        <w:r w:rsidRPr="004F2B30">
          <w:rPr>
            <w:rFonts w:ascii="Times New Roman" w:hAnsi="Times New Roman"/>
            <w:sz w:val="28"/>
            <w:szCs w:val="28"/>
          </w:rPr>
          <w:t>La Villa</w:t>
        </w:r>
      </w:smartTag>
      <w:r w:rsidRPr="004F2B30">
        <w:rPr>
          <w:rFonts w:ascii="Times New Roman" w:hAnsi="Times New Roman"/>
          <w:sz w:val="28"/>
          <w:szCs w:val="28"/>
        </w:rPr>
        <w:t xml:space="preserve"> dei Nonni” mediante consegna a mani: </w:t>
      </w:r>
    </w:p>
    <w:p w:rsidR="00C726BD" w:rsidRPr="004F2B30" w:rsidRDefault="00C726BD" w:rsidP="004F2B30">
      <w:pPr>
        <w:pStyle w:val="Defaul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6BD" w:rsidRPr="005256C1" w:rsidRDefault="00C726BD" w:rsidP="005019EB">
      <w:pPr>
        <w:jc w:val="both"/>
        <w:rPr>
          <w:rFonts w:ascii="Times New Roman" w:hAnsi="Times New Roman"/>
          <w:b/>
          <w:i/>
        </w:rPr>
      </w:pPr>
    </w:p>
    <w:p w:rsidR="00C726BD" w:rsidRPr="005256C1" w:rsidRDefault="00C726BD" w:rsidP="005019EB">
      <w:pPr>
        <w:jc w:val="both"/>
        <w:rPr>
          <w:rFonts w:ascii="Times New Roman" w:hAnsi="Times New Roman"/>
          <w:b/>
          <w:i/>
        </w:rPr>
      </w:pPr>
    </w:p>
    <w:p w:rsidR="00C726BD" w:rsidRDefault="00C726BD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C726BD" w:rsidRDefault="00C726BD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3" o:spid="_x0000_s1026" type="#_x0000_t75" style="position:absolute;margin-left:223.5pt;margin-top:35.25pt;width:140.8pt;height:84.75pt;z-index:-251658240;visibility:visible;mso-wrap-distance-left:0;mso-wrap-distance-right:0;mso-position-horizontal-relative:page;mso-position-vertical-relative:page" wrapcoords="-115 0 -115 21409 21600 21409 21600 0 -115 0">
            <v:imagedata r:id="rId5" o:title=""/>
            <w10:wrap type="tight" anchorx="page" anchory="page"/>
          </v:shape>
        </w:pict>
      </w:r>
    </w:p>
    <w:p w:rsidR="00C726BD" w:rsidRDefault="00C726BD" w:rsidP="00510B24">
      <w:pPr>
        <w:pStyle w:val="Default"/>
        <w:rPr>
          <w:b/>
          <w:sz w:val="28"/>
          <w:szCs w:val="28"/>
        </w:rPr>
      </w:pPr>
    </w:p>
    <w:p w:rsidR="00C726BD" w:rsidRDefault="00C726BD" w:rsidP="00510B24">
      <w:pPr>
        <w:pStyle w:val="Default"/>
        <w:rPr>
          <w:b/>
          <w:sz w:val="28"/>
          <w:szCs w:val="28"/>
        </w:rPr>
      </w:pPr>
    </w:p>
    <w:p w:rsidR="00C726BD" w:rsidRDefault="00C726BD" w:rsidP="00510B24">
      <w:pPr>
        <w:pStyle w:val="Default"/>
        <w:rPr>
          <w:b/>
          <w:sz w:val="28"/>
          <w:szCs w:val="28"/>
        </w:rPr>
      </w:pPr>
    </w:p>
    <w:p w:rsidR="00C726BD" w:rsidRPr="00D71659" w:rsidRDefault="00C726BD" w:rsidP="00510B24">
      <w:pPr>
        <w:pStyle w:val="Default"/>
        <w:ind w:left="1416" w:firstLine="708"/>
        <w:rPr>
          <w:b/>
          <w:sz w:val="28"/>
          <w:szCs w:val="28"/>
        </w:rPr>
      </w:pPr>
      <w:r w:rsidRPr="00D71659">
        <w:rPr>
          <w:b/>
          <w:sz w:val="28"/>
          <w:szCs w:val="28"/>
        </w:rPr>
        <w:t xml:space="preserve">AZIENDA SANITARIA PROVINCIALE </w:t>
      </w:r>
    </w:p>
    <w:p w:rsidR="00C726BD" w:rsidRPr="00083744" w:rsidRDefault="00C726BD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DF14B9">
        <w:rPr>
          <w:rFonts w:ascii="Times New Roman" w:hAnsi="Times New Roman"/>
          <w:sz w:val="24"/>
          <w:szCs w:val="24"/>
          <w:lang w:eastAsia="it-IT"/>
        </w:rPr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:rsidR="00C726BD" w:rsidRPr="00083744" w:rsidRDefault="00C726BD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</w:p>
    <w:p w:rsidR="00C726BD" w:rsidRPr="00083744" w:rsidRDefault="00C726BD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____24________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______2013_________</w:t>
      </w:r>
    </w:p>
    <w:p w:rsidR="00C726BD" w:rsidRDefault="00C726BD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C726BD" w:rsidRPr="005019EB" w:rsidRDefault="00C726BD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:rsidR="00C726BD" w:rsidRPr="00083744" w:rsidRDefault="00C726BD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In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.°__7/SP___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__2013 del Servizio Igiene Alimenti  e Nutrizione- U.O. di Modica</w:t>
      </w:r>
    </w:p>
    <w:p w:rsidR="00C726BD" w:rsidRDefault="00C726BD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C726BD" w:rsidRPr="004B14DF" w:rsidRDefault="00C726BD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:rsidR="00C726BD" w:rsidRDefault="00C726BD" w:rsidP="005019EB">
      <w:pPr>
        <w:jc w:val="both"/>
        <w:rPr>
          <w:rFonts w:ascii="Times New Roman" w:hAnsi="Times New Roman"/>
        </w:rPr>
      </w:pPr>
    </w:p>
    <w:p w:rsidR="00C726BD" w:rsidRDefault="00C726BD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>il verbale n.</w:t>
      </w:r>
      <w:r>
        <w:rPr>
          <w:rFonts w:ascii="Times New Roman" w:hAnsi="Times New Roman"/>
        </w:rPr>
        <w:t xml:space="preserve">7/SP  del 9.3.2013 redatto dal Servizio Igiene Alimenti e Nutrizione, Unità Operativa Territoriale di Modica (Tdp Avola Giorgio, TdP Minardo Giovanni) </w:t>
      </w:r>
      <w:r w:rsidRPr="005019EB">
        <w:rPr>
          <w:rFonts w:ascii="Times New Roman" w:hAnsi="Times New Roman"/>
        </w:rPr>
        <w:t xml:space="preserve">relativo all’accertamento effettuato in data </w:t>
      </w:r>
      <w:r>
        <w:rPr>
          <w:rFonts w:ascii="Times New Roman" w:hAnsi="Times New Roman"/>
        </w:rPr>
        <w:t>9.3.2013 o</w:t>
      </w:r>
      <w:r w:rsidRPr="005019EB">
        <w:rPr>
          <w:rFonts w:ascii="Times New Roman" w:hAnsi="Times New Roman"/>
        </w:rPr>
        <w:t xml:space="preserve">re </w:t>
      </w:r>
      <w:smartTag w:uri="urn:schemas-microsoft-com:office:smarttags" w:element="metricconverter">
        <w:smartTagPr>
          <w:attr w:name="ProductID" w:val="18 L"/>
        </w:smartTagPr>
        <w:r>
          <w:rPr>
            <w:rFonts w:ascii="Times New Roman" w:hAnsi="Times New Roman"/>
          </w:rPr>
          <w:t xml:space="preserve">9,50 </w:t>
        </w:r>
        <w:r w:rsidRPr="005019EB">
          <w:rPr>
            <w:rFonts w:ascii="Times New Roman" w:hAnsi="Times New Roman"/>
          </w:rPr>
          <w:t>in</w:t>
        </w:r>
      </w:smartTag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Modica, presso CASA DI RIPOSO “</w:t>
      </w:r>
      <w:smartTag w:uri="urn:schemas-microsoft-com:office:smarttags" w:element="metricconverter">
        <w:smartTagPr>
          <w:attr w:name="ProductID" w:val="18 L"/>
        </w:smartTagPr>
        <w:r>
          <w:rPr>
            <w:rFonts w:ascii="Times New Roman" w:hAnsi="Times New Roman"/>
          </w:rPr>
          <w:t>LA VILLA DEI</w:t>
        </w:r>
      </w:smartTag>
      <w:r>
        <w:rPr>
          <w:rFonts w:ascii="Times New Roman" w:hAnsi="Times New Roman"/>
        </w:rPr>
        <w:t xml:space="preserve"> NONNI”  sita in via Sorda- Sampieri n. 65 </w:t>
      </w:r>
      <w:r w:rsidRPr="005019EB">
        <w:rPr>
          <w:rFonts w:ascii="Times New Roman" w:hAnsi="Times New Roman"/>
        </w:rPr>
        <w:t xml:space="preserve">per la violazione di cui </w:t>
      </w:r>
      <w:r>
        <w:rPr>
          <w:rFonts w:ascii="Times New Roman" w:hAnsi="Times New Roman"/>
        </w:rPr>
        <w:t xml:space="preserve">all’art. 6 comma 2  del Reg. CEE n. 852 del 29.4.2004 in relazione all’art. 6 comma 3 del D.Lgs. n. 193 del 6.11.2007, per avere omesso di notificare alla autorità competente ogni stabilimento posto sotto il suo controllo che esegua una qualsiasi delle fasi di produzione, trasformazione e distribuzione di alimenti (cucina annessa alla casa di riposo per la preparazione dei pasti agli ospiti); </w:t>
      </w:r>
    </w:p>
    <w:p w:rsidR="00C726BD" w:rsidRDefault="00C726BD" w:rsidP="00510B24">
      <w:pPr>
        <w:jc w:val="both"/>
        <w:rPr>
          <w:rFonts w:ascii="Times New Roman" w:hAnsi="Times New Roman"/>
          <w:b/>
          <w:i/>
        </w:rPr>
      </w:pPr>
    </w:p>
    <w:p w:rsidR="00C726BD" w:rsidRPr="005019EB" w:rsidRDefault="00C726BD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:rsidR="00C726BD" w:rsidRDefault="00C726BD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GIALLONGO VINCENZA nata a Modica il 13.6.1953 ed ivi residente in Via Risorgimento n. 20  quale titolare; </w:t>
      </w:r>
    </w:p>
    <w:p w:rsidR="00C726BD" w:rsidRPr="005019EB" w:rsidRDefault="00C726BD" w:rsidP="00510B24">
      <w:pPr>
        <w:jc w:val="both"/>
        <w:rPr>
          <w:rFonts w:ascii="Times New Roman" w:hAnsi="Times New Roman"/>
        </w:rPr>
      </w:pPr>
    </w:p>
    <w:p w:rsidR="00C726BD" w:rsidRPr="005019EB" w:rsidRDefault="00C726BD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</w:p>
    <w:p w:rsidR="00C726BD" w:rsidRDefault="00C726BD" w:rsidP="00510B24">
      <w:pPr>
        <w:jc w:val="both"/>
        <w:rPr>
          <w:rFonts w:ascii="Times New Roman" w:hAnsi="Times New Roman"/>
          <w:b/>
          <w:i/>
        </w:rPr>
      </w:pPr>
    </w:p>
    <w:p w:rsidR="00C726BD" w:rsidRDefault="00C726BD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fini della quantificazione della sanzione da applicare;</w:t>
      </w:r>
    </w:p>
    <w:p w:rsidR="00C726BD" w:rsidRDefault="00C726BD" w:rsidP="00360B68">
      <w:pPr>
        <w:jc w:val="both"/>
        <w:rPr>
          <w:rFonts w:ascii="Times New Roman" w:hAnsi="Times New Roman"/>
          <w:b/>
          <w:i/>
        </w:rPr>
      </w:pPr>
    </w:p>
    <w:p w:rsidR="00C726BD" w:rsidRDefault="00C726BD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 xml:space="preserve">tteso </w:t>
      </w:r>
      <w:r w:rsidRPr="005019EB">
        <w:rPr>
          <w:rFonts w:ascii="Times New Roman" w:hAnsi="Times New Roman"/>
        </w:rPr>
        <w:t xml:space="preserve"> che l’interessato non si è avvalso della facoltà di ricorso, ai</w:t>
      </w:r>
      <w:r>
        <w:rPr>
          <w:rFonts w:ascii="Times New Roman" w:hAnsi="Times New Roman"/>
        </w:rPr>
        <w:t xml:space="preserve"> sensi dell’art. </w:t>
      </w:r>
      <w:smartTag w:uri="urn:schemas-microsoft-com:office:smarttags" w:element="metricconverter">
        <w:smartTagPr>
          <w:attr w:name="ProductID" w:val="18 L"/>
        </w:smartTagPr>
        <w:r>
          <w:rPr>
            <w:rFonts w:ascii="Times New Roman" w:hAnsi="Times New Roman"/>
          </w:rPr>
          <w:t>18 L</w:t>
        </w:r>
      </w:smartTag>
      <w:r>
        <w:rPr>
          <w:rFonts w:ascii="Times New Roman" w:hAnsi="Times New Roman"/>
        </w:rPr>
        <w:t xml:space="preserve">. 689/1981; </w:t>
      </w:r>
    </w:p>
    <w:p w:rsidR="00C726BD" w:rsidRDefault="00C726BD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C726BD" w:rsidRPr="00083744" w:rsidRDefault="00C726BD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>
        <w:rPr>
          <w:rFonts w:ascii="Times New Roman" w:hAnsi="Times New Roman"/>
          <w:sz w:val="24"/>
          <w:szCs w:val="24"/>
          <w:lang w:eastAsia="it-IT"/>
        </w:rPr>
        <w:t>5.4.2013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, non è stato conciliato in misura ridotta, così come previsto dall’art. 16 della L. 689/81, dal trasgressore e/o obbligato in solido. </w:t>
      </w:r>
    </w:p>
    <w:p w:rsidR="00C726BD" w:rsidRDefault="00C726BD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C726BD" w:rsidRPr="00083744" w:rsidRDefault="00C726BD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sono state osservate le disposizioni di legge relative alla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:rsidR="00C726BD" w:rsidRPr="00083744" w:rsidRDefault="00C726BD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 xml:space="preserve">amministrative. </w:t>
      </w:r>
    </w:p>
    <w:p w:rsidR="00C726BD" w:rsidRDefault="00C726BD" w:rsidP="007B1763">
      <w:pPr>
        <w:jc w:val="both"/>
        <w:rPr>
          <w:rFonts w:ascii="Times New Roman" w:hAnsi="Times New Roman"/>
        </w:rPr>
      </w:pPr>
    </w:p>
    <w:p w:rsidR="00C726BD" w:rsidRDefault="00C726BD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:rsidR="00C726BD" w:rsidRDefault="00C726BD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 xml:space="preserve">O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il D.Lgs.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:rsidR="00C726BD" w:rsidRDefault="00C726BD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22.2.2013)</w:t>
      </w:r>
    </w:p>
    <w:p w:rsidR="00C726BD" w:rsidRDefault="00C726BD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ss.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Regolamento disciplinante l’applicazione delle sanzioni del D. Lgs.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Legge n. 689/1981 e s.m.i.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1453  del 9.7.2013 dell’ASP.</w:t>
      </w:r>
    </w:p>
    <w:p w:rsidR="00C726BD" w:rsidRDefault="00C726BD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:rsidR="00C726BD" w:rsidRPr="008875FA" w:rsidRDefault="00C726BD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</w:p>
    <w:p w:rsidR="00C726BD" w:rsidRDefault="00C726BD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a</w:t>
      </w:r>
      <w:r w:rsidRPr="00083744">
        <w:rPr>
          <w:rFonts w:ascii="Times New Roman" w:hAnsi="Times New Roman"/>
          <w:sz w:val="24"/>
          <w:szCs w:val="24"/>
          <w:lang w:eastAsia="it-IT"/>
        </w:rPr>
        <w:t>l</w:t>
      </w:r>
      <w:r>
        <w:rPr>
          <w:rFonts w:ascii="Times New Roman" w:hAnsi="Times New Roman"/>
          <w:sz w:val="24"/>
          <w:szCs w:val="24"/>
          <w:lang w:eastAsia="it-IT"/>
        </w:rPr>
        <w:t>la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Sig</w:t>
      </w:r>
      <w:r>
        <w:rPr>
          <w:rFonts w:ascii="Times New Roman" w:hAnsi="Times New Roman"/>
          <w:sz w:val="24"/>
          <w:szCs w:val="24"/>
          <w:lang w:eastAsia="it-IT"/>
        </w:rPr>
        <w:t xml:space="preserve">.ra  </w:t>
      </w:r>
      <w:r>
        <w:rPr>
          <w:rFonts w:ascii="Times New Roman" w:hAnsi="Times New Roman"/>
        </w:rPr>
        <w:t xml:space="preserve">GIALLONGO VINCENZA nata a Modica il 13.6.1953 ed ivi residente in Via Risorgimento n. 20  quale titolare,  </w:t>
      </w:r>
      <w:r w:rsidRPr="005019EB">
        <w:rPr>
          <w:rFonts w:ascii="Times New Roman" w:hAnsi="Times New Roman"/>
        </w:rPr>
        <w:t>il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pagamento della somma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totale di €. </w:t>
      </w:r>
      <w:r>
        <w:rPr>
          <w:rFonts w:ascii="Times New Roman" w:hAnsi="Times New Roman"/>
          <w:sz w:val="24"/>
          <w:szCs w:val="24"/>
          <w:lang w:eastAsia="it-IT"/>
        </w:rPr>
        <w:t xml:space="preserve">3.600,00 (tremilaseicento/00), ai sensi dell’art. 9 comma 4 lettera a) del Regolamento Aziendale  sopra citato (importo pari al pagamento in misura ridotta maggiorato del 20%)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:rsidR="00C726BD" w:rsidRDefault="00C726BD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:rsidR="00C726BD" w:rsidRPr="00A33323" w:rsidRDefault="00C726BD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  <w:bookmarkStart w:id="0" w:name="_GoBack"/>
      <w:bookmarkEnd w:id="0"/>
    </w:p>
    <w:p w:rsidR="00C726BD" w:rsidRPr="00083744" w:rsidRDefault="00C726BD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C726BD" w:rsidRPr="005019EB" w:rsidRDefault="00C726BD" w:rsidP="00965D18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allo stesso, di versare le seguenti somme, entro 30 (trenta) giorni dalla data di notifica del presente atto:</w:t>
      </w:r>
    </w:p>
    <w:p w:rsidR="00C726BD" w:rsidRDefault="00C726BD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Importo previsto quale Sanzione amministrativa: € </w:t>
      </w:r>
      <w:r>
        <w:rPr>
          <w:rFonts w:ascii="Times New Roman" w:hAnsi="Times New Roman"/>
        </w:rPr>
        <w:t>3.600,00; .</w:t>
      </w:r>
    </w:p>
    <w:p w:rsidR="00C726BD" w:rsidRPr="005019EB" w:rsidRDefault="00C726BD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Spese di accertamento e notificazione : € </w:t>
      </w:r>
      <w:r>
        <w:rPr>
          <w:rFonts w:ascii="Times New Roman" w:hAnsi="Times New Roman"/>
        </w:rPr>
        <w:t xml:space="preserve">50,00; </w:t>
      </w:r>
    </w:p>
    <w:p w:rsidR="00C726BD" w:rsidRPr="005019EB" w:rsidRDefault="00C726BD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:rsidR="00C726BD" w:rsidRDefault="00C726BD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>
        <w:rPr>
          <w:rFonts w:ascii="Times New Roman" w:hAnsi="Times New Roman"/>
          <w:b/>
          <w:u w:val="single"/>
        </w:rPr>
        <w:t>3.666,00</w:t>
      </w:r>
      <w:r w:rsidRPr="00A10620">
        <w:rPr>
          <w:rFonts w:ascii="Times New Roman" w:hAnsi="Times New Roman"/>
          <w:b/>
          <w:u w:val="single"/>
        </w:rPr>
        <w:t xml:space="preserve"> (tremilaseicentosessantasei/00); </w:t>
      </w:r>
    </w:p>
    <w:p w:rsidR="00C726BD" w:rsidRPr="00A10620" w:rsidRDefault="00C726BD" w:rsidP="00965D18">
      <w:pPr>
        <w:jc w:val="both"/>
        <w:rPr>
          <w:rFonts w:ascii="Times New Roman" w:hAnsi="Times New Roman"/>
          <w:b/>
          <w:u w:val="single"/>
        </w:rPr>
      </w:pPr>
    </w:p>
    <w:p w:rsidR="00C726BD" w:rsidRPr="00002104" w:rsidRDefault="00C726BD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“da accreditare sul Cap. 2301, entrate bilancio regionale, entrate bilancio, cat.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nonché la data ed il numero del verbale di contestazione della violazione. </w:t>
      </w:r>
    </w:p>
    <w:p w:rsidR="00C726BD" w:rsidRDefault="00C726BD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C726BD" w:rsidRPr="00A10620" w:rsidRDefault="00C726BD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di esibire l’attestazione dell’avvenuto pagamento presso il Dipartimento di Prevenzione</w:t>
      </w:r>
      <w:r>
        <w:rPr>
          <w:rFonts w:ascii="Times New Roman" w:hAnsi="Times New Roman"/>
          <w:sz w:val="24"/>
          <w:szCs w:val="24"/>
          <w:lang w:eastAsia="it-IT"/>
        </w:rPr>
        <w:t xml:space="preserve"> al 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S</w:t>
      </w:r>
      <w:r>
        <w:rPr>
          <w:rFonts w:ascii="Andale Mono" w:hAnsi="Andale Mono"/>
          <w:color w:val="000000"/>
          <w:shd w:val="clear" w:color="auto" w:fill="FFFFFF"/>
        </w:rPr>
        <w:t>ervizio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I</w:t>
      </w:r>
      <w:r>
        <w:rPr>
          <w:rFonts w:ascii="Andale Mono" w:hAnsi="Andale Mono"/>
          <w:color w:val="000000"/>
          <w:shd w:val="clear" w:color="auto" w:fill="FFFFFF"/>
        </w:rPr>
        <w:t>giene degli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A</w:t>
      </w:r>
      <w:r>
        <w:rPr>
          <w:rFonts w:ascii="Andale Mono" w:hAnsi="Andale Mono"/>
          <w:color w:val="000000"/>
          <w:shd w:val="clear" w:color="auto" w:fill="FFFFFF"/>
        </w:rPr>
        <w:t>limenti di origini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u w:val="single"/>
          <w:shd w:val="clear" w:color="auto" w:fill="FFFFFF"/>
        </w:rPr>
        <w:t>non animale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color w:val="000000"/>
          <w:shd w:val="clear" w:color="auto" w:fill="FFFFFF"/>
        </w:rPr>
        <w:t>e della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N</w:t>
      </w:r>
      <w:r>
        <w:rPr>
          <w:rFonts w:ascii="Andale Mono" w:hAnsi="Andale Mono"/>
          <w:color w:val="000000"/>
          <w:shd w:val="clear" w:color="auto" w:fill="FFFFFF"/>
        </w:rPr>
        <w:t xml:space="preserve">utrizione Umana </w:t>
      </w:r>
      <w:r>
        <w:rPr>
          <w:rFonts w:ascii="Times New Roman" w:hAnsi="Times New Roman"/>
          <w:sz w:val="24"/>
          <w:szCs w:val="24"/>
          <w:lang w:eastAsia="it-IT"/>
        </w:rPr>
        <w:t>dell’ASP , U.O.T. di MODICA  Via Aldo Moro.</w:t>
      </w:r>
    </w:p>
    <w:p w:rsidR="00C726BD" w:rsidRDefault="00C726BD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726BD" w:rsidRDefault="00C726BD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ve non provveda entro 30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</w:p>
    <w:p w:rsidR="00C726BD" w:rsidRPr="002E5331" w:rsidRDefault="00C726BD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726BD" w:rsidRDefault="00C726BD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 notificato a:</w:t>
      </w:r>
    </w:p>
    <w:p w:rsidR="00C726BD" w:rsidRDefault="00C726BD" w:rsidP="00A1062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>
        <w:rPr>
          <w:rFonts w:ascii="Times New Roman" w:hAnsi="Times New Roman"/>
        </w:rPr>
        <w:t>GIALLONGO VINCENZA nata a Modica il 13.6.1953 ed ivi residente in Via Risorgimento n. 20  quale titolare in proprio e quale obbligato in solido.</w:t>
      </w:r>
    </w:p>
    <w:p w:rsidR="00C726BD" w:rsidRPr="00193BFF" w:rsidRDefault="00C726BD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7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:rsidR="00C726BD" w:rsidRDefault="00C726BD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>Avverso il presente atto è possibile proporre ricorso ai sensi dell’art. 22 della L. 689/181 avanti al Tribunale di Ragusa nel termine di 30 giorni dalla notifica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>689, da presentarsi entro 30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interrompe i termini</w:t>
      </w:r>
      <w:r>
        <w:rPr>
          <w:rFonts w:ascii="Times New Roman" w:hAnsi="Times New Roman"/>
        </w:rPr>
        <w:t xml:space="preserve"> di pagamento</w:t>
      </w:r>
      <w:r w:rsidRPr="005019EB">
        <w:rPr>
          <w:rFonts w:ascii="Times New Roman" w:hAnsi="Times New Roman"/>
        </w:rPr>
        <w:t xml:space="preserve">. </w:t>
      </w:r>
    </w:p>
    <w:p w:rsidR="00C726BD" w:rsidRDefault="00C726BD" w:rsidP="005019EB">
      <w:pPr>
        <w:jc w:val="both"/>
        <w:rPr>
          <w:rFonts w:ascii="Times New Roman" w:hAnsi="Times New Roman"/>
        </w:rPr>
      </w:pPr>
    </w:p>
    <w:p w:rsidR="00C726BD" w:rsidRPr="005019EB" w:rsidRDefault="00C726BD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:rsidR="00C726BD" w:rsidRDefault="00C726BD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:rsidR="00C726BD" w:rsidRDefault="00C726BD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C726BD" w:rsidRDefault="00C726BD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C726BD" w:rsidRDefault="00C726BD" w:rsidP="00A10620">
      <w:pPr>
        <w:ind w:left="5664"/>
        <w:jc w:val="both"/>
        <w:rPr>
          <w:rFonts w:ascii="Times New Roman" w:hAnsi="Times New Roman"/>
          <w:b/>
          <w:i/>
        </w:rPr>
      </w:pPr>
    </w:p>
    <w:p w:rsidR="00C726BD" w:rsidRDefault="00C726BD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>
        <w:rPr>
          <w:rFonts w:ascii="Times New Roman" w:hAnsi="Times New Roman"/>
          <w:b/>
          <w:i/>
        </w:rPr>
        <w:t>COMMISSARIO STRAORDINARIO</w:t>
      </w:r>
    </w:p>
    <w:p w:rsidR="00C726BD" w:rsidRDefault="00C726BD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:rsidR="00C726BD" w:rsidRDefault="00C726BD" w:rsidP="005256C1">
      <w:pPr>
        <w:jc w:val="both"/>
        <w:rPr>
          <w:rFonts w:ascii="Times New Roman" w:hAnsi="Times New Roman"/>
        </w:rPr>
      </w:pPr>
    </w:p>
    <w:p w:rsidR="00C726BD" w:rsidRPr="00B6069C" w:rsidRDefault="00C726BD" w:rsidP="005019EB">
      <w:pPr>
        <w:jc w:val="both"/>
        <w:rPr>
          <w:rFonts w:ascii="Times New Roman" w:hAnsi="Times New Roman"/>
        </w:rPr>
      </w:pPr>
    </w:p>
    <w:sectPr w:rsidR="00C726BD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dale Mono">
    <w:altName w:val="Lucida Sans Typewriter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744"/>
    <w:rsid w:val="00002104"/>
    <w:rsid w:val="00030705"/>
    <w:rsid w:val="00040FA3"/>
    <w:rsid w:val="00083744"/>
    <w:rsid w:val="00150D5C"/>
    <w:rsid w:val="00193BFF"/>
    <w:rsid w:val="002102D4"/>
    <w:rsid w:val="00220BC8"/>
    <w:rsid w:val="00254A35"/>
    <w:rsid w:val="002E5331"/>
    <w:rsid w:val="00360B68"/>
    <w:rsid w:val="00436B0E"/>
    <w:rsid w:val="00445E29"/>
    <w:rsid w:val="00495A90"/>
    <w:rsid w:val="004B14DF"/>
    <w:rsid w:val="004F2B30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4003B"/>
    <w:rsid w:val="00647D3B"/>
    <w:rsid w:val="006970F5"/>
    <w:rsid w:val="006D308A"/>
    <w:rsid w:val="00783320"/>
    <w:rsid w:val="007B1763"/>
    <w:rsid w:val="007C4D4A"/>
    <w:rsid w:val="007E6F08"/>
    <w:rsid w:val="007E6FC4"/>
    <w:rsid w:val="00822B2B"/>
    <w:rsid w:val="008644C7"/>
    <w:rsid w:val="008728A5"/>
    <w:rsid w:val="008875FA"/>
    <w:rsid w:val="008E0D23"/>
    <w:rsid w:val="008E2CB5"/>
    <w:rsid w:val="00922693"/>
    <w:rsid w:val="00965D18"/>
    <w:rsid w:val="009970F7"/>
    <w:rsid w:val="009B623B"/>
    <w:rsid w:val="009C307D"/>
    <w:rsid w:val="00A10620"/>
    <w:rsid w:val="00A308F8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726BD"/>
    <w:rsid w:val="00C95739"/>
    <w:rsid w:val="00CC2B86"/>
    <w:rsid w:val="00D33F8F"/>
    <w:rsid w:val="00D4494A"/>
    <w:rsid w:val="00D518C0"/>
    <w:rsid w:val="00D71659"/>
    <w:rsid w:val="00D82119"/>
    <w:rsid w:val="00DB01DE"/>
    <w:rsid w:val="00DE454D"/>
    <w:rsid w:val="00DF08A1"/>
    <w:rsid w:val="00DF14B9"/>
    <w:rsid w:val="00E13F23"/>
    <w:rsid w:val="00E149BD"/>
    <w:rsid w:val="00F51EBC"/>
    <w:rsid w:val="00F95816"/>
    <w:rsid w:val="00FB4823"/>
    <w:rsid w:val="00FF1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659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8E0D23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F2B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442F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295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29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29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29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8295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7829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295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829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8295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829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29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758</Words>
  <Characters>4326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Ausl7</cp:lastModifiedBy>
  <cp:revision>3</cp:revision>
  <cp:lastPrinted>2013-08-24T09:37:00Z</cp:lastPrinted>
  <dcterms:created xsi:type="dcterms:W3CDTF">2013-08-24T09:34:00Z</dcterms:created>
  <dcterms:modified xsi:type="dcterms:W3CDTF">2013-08-24T09:38:00Z</dcterms:modified>
</cp:coreProperties>
</file>