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900" w:rsidRDefault="00542900" w:rsidP="00510B24">
      <w:pPr>
        <w:pStyle w:val="Default"/>
        <w:rPr>
          <w:b/>
          <w:noProof/>
          <w:sz w:val="16"/>
          <w:szCs w:val="16"/>
        </w:rPr>
      </w:pPr>
    </w:p>
    <w:p w:rsidR="00542900" w:rsidRDefault="00542900" w:rsidP="00510B24">
      <w:pPr>
        <w:pStyle w:val="Default"/>
        <w:rPr>
          <w:b/>
          <w:sz w:val="28"/>
          <w:szCs w:val="28"/>
        </w:rPr>
      </w:pPr>
    </w:p>
    <w:p w:rsidR="00542900" w:rsidRDefault="00542900" w:rsidP="00510B24">
      <w:pPr>
        <w:pStyle w:val="Default"/>
        <w:rPr>
          <w:b/>
          <w:sz w:val="28"/>
          <w:szCs w:val="28"/>
        </w:rPr>
      </w:pPr>
    </w:p>
    <w:p w:rsidR="00542900" w:rsidRDefault="00542900" w:rsidP="00510B24">
      <w:pPr>
        <w:pStyle w:val="Default"/>
        <w:rPr>
          <w:b/>
          <w:sz w:val="28"/>
          <w:szCs w:val="28"/>
        </w:rPr>
      </w:pPr>
    </w:p>
    <w:p w:rsidR="00542900" w:rsidRDefault="00542900" w:rsidP="001413D4">
      <w:pPr>
        <w:pStyle w:val="Default"/>
        <w:jc w:val="cent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RELATA DI NOTIFICAZIONE</w:t>
      </w:r>
    </w:p>
    <w:p w:rsidR="00542900" w:rsidRDefault="00542900" w:rsidP="001413D4">
      <w:pPr>
        <w:pStyle w:val="Default"/>
        <w:jc w:val="both"/>
        <w:rPr>
          <w:rFonts w:ascii="Times New Roman" w:hAnsi="Times New Roman" w:cs="Times New Roman"/>
          <w:b/>
          <w:noProof/>
        </w:rPr>
      </w:pPr>
    </w:p>
    <w:p w:rsidR="00542900" w:rsidRDefault="00542900" w:rsidP="001413D4">
      <w:pPr>
        <w:pStyle w:val="Default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L’anno 2013 il giorno________io sottoscritto  UFF. GIUD. Addetto all’UNEP presso il Tribunale di Modica , ho notificato copia conforme del suesteso atto alla signora </w:t>
      </w:r>
    </w:p>
    <w:p w:rsidR="00542900" w:rsidRDefault="00542900" w:rsidP="001413D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GIALLONGO VINCENZA nata a Modica il 13.6.1953 ed ivi residente in Via Risorgimento n. 20  quale titolare della CASA DI RIPOSO “ LA CONTEA” mediante consegna a mani: </w:t>
      </w:r>
    </w:p>
    <w:p w:rsidR="00542900" w:rsidRDefault="00542900" w:rsidP="001413D4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2900" w:rsidRDefault="00542900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542900" w:rsidRDefault="00542900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3" o:spid="_x0000_s1026" type="#_x0000_t75" style="position:absolute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542900" w:rsidRDefault="00542900" w:rsidP="00510B24">
      <w:pPr>
        <w:pStyle w:val="Default"/>
        <w:rPr>
          <w:b/>
          <w:sz w:val="28"/>
          <w:szCs w:val="28"/>
        </w:rPr>
      </w:pPr>
    </w:p>
    <w:p w:rsidR="00542900" w:rsidRDefault="00542900" w:rsidP="00510B24">
      <w:pPr>
        <w:pStyle w:val="Default"/>
        <w:rPr>
          <w:b/>
          <w:sz w:val="28"/>
          <w:szCs w:val="28"/>
        </w:rPr>
      </w:pPr>
    </w:p>
    <w:p w:rsidR="00542900" w:rsidRDefault="00542900" w:rsidP="00510B24">
      <w:pPr>
        <w:pStyle w:val="Default"/>
        <w:rPr>
          <w:b/>
          <w:sz w:val="28"/>
          <w:szCs w:val="28"/>
        </w:rPr>
      </w:pPr>
    </w:p>
    <w:p w:rsidR="00542900" w:rsidRPr="00D71659" w:rsidRDefault="00542900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542900" w:rsidRPr="00083744" w:rsidRDefault="00542900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1413D4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542900" w:rsidRPr="00083744" w:rsidRDefault="00542900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542900" w:rsidRPr="00083744" w:rsidRDefault="00542900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____23________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______2013_________</w:t>
      </w:r>
    </w:p>
    <w:p w:rsidR="00542900" w:rsidRDefault="00542900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542900" w:rsidRPr="005019EB" w:rsidRDefault="00542900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542900" w:rsidRPr="00083744" w:rsidRDefault="00542900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.°__4/SP___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__2013 del Servizio Igiene Alimenti  e Nutrizione- U.O. di Modica</w:t>
      </w:r>
    </w:p>
    <w:p w:rsidR="00542900" w:rsidRDefault="00542900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542900" w:rsidRPr="004B14DF" w:rsidRDefault="00542900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542900" w:rsidRDefault="00542900" w:rsidP="005019EB">
      <w:pPr>
        <w:jc w:val="both"/>
        <w:rPr>
          <w:rFonts w:ascii="Times New Roman" w:hAnsi="Times New Roman"/>
        </w:rPr>
      </w:pPr>
    </w:p>
    <w:p w:rsidR="00542900" w:rsidRDefault="00542900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>il verbale n.</w:t>
      </w:r>
      <w:r>
        <w:rPr>
          <w:rFonts w:ascii="Times New Roman" w:hAnsi="Times New Roman"/>
        </w:rPr>
        <w:t xml:space="preserve">4/SP  del 22.1.2013 redatto dal Servizio Igiene Alimenti e Nutrizione, Unità Operativa Territoriale di Modica (Tdp Avola Giorgio, TdP Minardo Giovanni) </w:t>
      </w:r>
      <w:r w:rsidRPr="005019EB">
        <w:rPr>
          <w:rFonts w:ascii="Times New Roman" w:hAnsi="Times New Roman"/>
        </w:rPr>
        <w:t xml:space="preserve">relativo all’accertamento effettuato in data </w:t>
      </w:r>
      <w:r>
        <w:rPr>
          <w:rFonts w:ascii="Times New Roman" w:hAnsi="Times New Roman"/>
        </w:rPr>
        <w:t>22.1.2013 o</w:t>
      </w:r>
      <w:r w:rsidRPr="005019EB">
        <w:rPr>
          <w:rFonts w:ascii="Times New Roman" w:hAnsi="Times New Roman"/>
        </w:rPr>
        <w:t xml:space="preserve">re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 xml:space="preserve">16,40 </w:t>
        </w:r>
        <w:r w:rsidRPr="005019EB">
          <w:rPr>
            <w:rFonts w:ascii="Times New Roman" w:hAnsi="Times New Roman"/>
          </w:rPr>
          <w:t>in</w:t>
        </w:r>
      </w:smartTag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Modica, presso CASA DI RIPOSO “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LA CONTEA</w:t>
        </w:r>
      </w:smartTag>
      <w:r>
        <w:rPr>
          <w:rFonts w:ascii="Times New Roman" w:hAnsi="Times New Roman"/>
        </w:rPr>
        <w:t xml:space="preserve">” sita in via Risorgimento n. 20  </w:t>
      </w:r>
      <w:r w:rsidRPr="005019EB">
        <w:rPr>
          <w:rFonts w:ascii="Times New Roman" w:hAnsi="Times New Roman"/>
        </w:rPr>
        <w:t xml:space="preserve">per la violazione di cui </w:t>
      </w:r>
      <w:r>
        <w:rPr>
          <w:rFonts w:ascii="Times New Roman" w:hAnsi="Times New Roman"/>
        </w:rPr>
        <w:t xml:space="preserve">all’art. 6 comma 2  del Reg. CEE n. 852 del 29.4.2004 in relazione all’art. 6 comma 3 del D.Lgs. n. 193 del 6.11.2007, per avere omesso di notificare alla autorità competente ogni stabilimento posto sotto il suo controllo che esegua una qualsiasi delle fasi di produzione, trasformazione e distribuzione di alimenti (cucina annessa alla casa di riposo per la preparazione dei pasti agli ospiti); </w:t>
      </w:r>
    </w:p>
    <w:p w:rsidR="00542900" w:rsidRDefault="00542900" w:rsidP="00510B24">
      <w:pPr>
        <w:jc w:val="both"/>
        <w:rPr>
          <w:rFonts w:ascii="Times New Roman" w:hAnsi="Times New Roman"/>
          <w:b/>
          <w:i/>
        </w:rPr>
      </w:pPr>
    </w:p>
    <w:p w:rsidR="00542900" w:rsidRPr="005019EB" w:rsidRDefault="00542900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542900" w:rsidRDefault="00542900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GIALLONGO VINCENZA nata a Modica il 13.6.1953 ed ivi residente in Via Risorgimento n. 20  quale titolare; </w:t>
      </w:r>
    </w:p>
    <w:p w:rsidR="00542900" w:rsidRPr="005019EB" w:rsidRDefault="00542900" w:rsidP="00510B24">
      <w:pPr>
        <w:jc w:val="both"/>
        <w:rPr>
          <w:rFonts w:ascii="Times New Roman" w:hAnsi="Times New Roman"/>
        </w:rPr>
      </w:pPr>
    </w:p>
    <w:p w:rsidR="00542900" w:rsidRPr="005019EB" w:rsidRDefault="00542900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</w:p>
    <w:p w:rsidR="00542900" w:rsidRDefault="00542900" w:rsidP="00510B24">
      <w:pPr>
        <w:jc w:val="both"/>
        <w:rPr>
          <w:rFonts w:ascii="Times New Roman" w:hAnsi="Times New Roman"/>
          <w:b/>
          <w:i/>
        </w:rPr>
      </w:pPr>
    </w:p>
    <w:p w:rsidR="00542900" w:rsidRDefault="00542900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fini della quantificazione della sanzione da applicare;</w:t>
      </w:r>
    </w:p>
    <w:p w:rsidR="00542900" w:rsidRDefault="00542900" w:rsidP="00360B68">
      <w:pPr>
        <w:jc w:val="both"/>
        <w:rPr>
          <w:rFonts w:ascii="Times New Roman" w:hAnsi="Times New Roman"/>
          <w:b/>
          <w:i/>
        </w:rPr>
      </w:pPr>
    </w:p>
    <w:p w:rsidR="00542900" w:rsidRDefault="00542900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 xml:space="preserve">tteso </w:t>
      </w:r>
      <w:r w:rsidRPr="005019EB">
        <w:rPr>
          <w:rFonts w:ascii="Times New Roman" w:hAnsi="Times New Roman"/>
        </w:rPr>
        <w:t xml:space="preserve"> che l’interessato non si è avvalso della facoltà di ricorso, ai</w:t>
      </w:r>
      <w:r>
        <w:rPr>
          <w:rFonts w:ascii="Times New Roman" w:hAnsi="Times New Roman"/>
        </w:rPr>
        <w:t xml:space="preserve"> sensi dell’art.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18 L</w:t>
        </w:r>
      </w:smartTag>
      <w:r>
        <w:rPr>
          <w:rFonts w:ascii="Times New Roman" w:hAnsi="Times New Roman"/>
        </w:rPr>
        <w:t xml:space="preserve">. 689/1981; </w:t>
      </w:r>
    </w:p>
    <w:p w:rsidR="00542900" w:rsidRDefault="00542900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542900" w:rsidRPr="00083744" w:rsidRDefault="00542900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>5.4.2013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16 della L. 689/81, dal trasgressore e/o obbligato in solido. </w:t>
      </w:r>
    </w:p>
    <w:p w:rsidR="00542900" w:rsidRDefault="00542900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542900" w:rsidRPr="00083744" w:rsidRDefault="00542900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542900" w:rsidRPr="00083744" w:rsidRDefault="00542900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 xml:space="preserve">amministrative. </w:t>
      </w:r>
    </w:p>
    <w:p w:rsidR="00542900" w:rsidRDefault="00542900" w:rsidP="007B1763">
      <w:pPr>
        <w:jc w:val="both"/>
        <w:rPr>
          <w:rFonts w:ascii="Times New Roman" w:hAnsi="Times New Roman"/>
        </w:rPr>
      </w:pPr>
    </w:p>
    <w:p w:rsidR="00542900" w:rsidRDefault="00542900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542900" w:rsidRDefault="00542900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 xml:space="preserve">O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542900" w:rsidRDefault="00542900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542900" w:rsidRDefault="00542900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ss.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1453  del 9.7.2013 dell’ASP.</w:t>
      </w:r>
    </w:p>
    <w:p w:rsidR="00542900" w:rsidRDefault="00542900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542900" w:rsidRPr="008875FA" w:rsidRDefault="00542900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</w:p>
    <w:p w:rsidR="00542900" w:rsidRDefault="0054290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a</w:t>
      </w:r>
      <w:r w:rsidRPr="00083744">
        <w:rPr>
          <w:rFonts w:ascii="Times New Roman" w:hAnsi="Times New Roman"/>
          <w:sz w:val="24"/>
          <w:szCs w:val="24"/>
          <w:lang w:eastAsia="it-IT"/>
        </w:rPr>
        <w:t>l</w:t>
      </w:r>
      <w:r>
        <w:rPr>
          <w:rFonts w:ascii="Times New Roman" w:hAnsi="Times New Roman"/>
          <w:sz w:val="24"/>
          <w:szCs w:val="24"/>
          <w:lang w:eastAsia="it-IT"/>
        </w:rPr>
        <w:t>la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Sig</w:t>
      </w:r>
      <w:r>
        <w:rPr>
          <w:rFonts w:ascii="Times New Roman" w:hAnsi="Times New Roman"/>
          <w:sz w:val="24"/>
          <w:szCs w:val="24"/>
          <w:lang w:eastAsia="it-IT"/>
        </w:rPr>
        <w:t xml:space="preserve">.ra  </w:t>
      </w:r>
      <w:r>
        <w:rPr>
          <w:rFonts w:ascii="Times New Roman" w:hAnsi="Times New Roman"/>
        </w:rPr>
        <w:t xml:space="preserve">GIALLONGO VINCENZA nata a Modica il 13.6.1953 ed ivi residente in Via Risorgimento n. 20  quale titolare,  </w:t>
      </w:r>
      <w:r w:rsidRPr="005019EB">
        <w:rPr>
          <w:rFonts w:ascii="Times New Roman" w:hAnsi="Times New Roman"/>
        </w:rPr>
        <w:t>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3.600,00 (tremilaseicento/00), ai sensi dell’art. 9 comma 4 lettera a) del Regolamento Aziendale  sopra citato (importo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542900" w:rsidRDefault="0054290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542900" w:rsidRPr="00A33323" w:rsidRDefault="0054290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  <w:bookmarkStart w:id="0" w:name="_GoBack"/>
      <w:bookmarkEnd w:id="0"/>
    </w:p>
    <w:p w:rsidR="00542900" w:rsidRPr="00083744" w:rsidRDefault="00542900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542900" w:rsidRPr="005019EB" w:rsidRDefault="00542900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allo stesso, di versare le seguenti somme, entro 30 (trenta) giorni dalla data di notifica del presente atto:</w:t>
      </w:r>
    </w:p>
    <w:p w:rsidR="00542900" w:rsidRDefault="0054290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3.600,00; .</w:t>
      </w:r>
    </w:p>
    <w:p w:rsidR="00542900" w:rsidRPr="005019EB" w:rsidRDefault="0054290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Spese di accertamento e notificazione : € </w:t>
      </w:r>
      <w:r>
        <w:rPr>
          <w:rFonts w:ascii="Times New Roman" w:hAnsi="Times New Roman"/>
        </w:rPr>
        <w:t xml:space="preserve">50,00; </w:t>
      </w:r>
    </w:p>
    <w:p w:rsidR="00542900" w:rsidRPr="005019EB" w:rsidRDefault="0054290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542900" w:rsidRDefault="00542900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>
        <w:rPr>
          <w:rFonts w:ascii="Times New Roman" w:hAnsi="Times New Roman"/>
          <w:b/>
          <w:u w:val="single"/>
        </w:rPr>
        <w:t>3.666,00</w:t>
      </w:r>
      <w:r w:rsidRPr="00A10620">
        <w:rPr>
          <w:rFonts w:ascii="Times New Roman" w:hAnsi="Times New Roman"/>
          <w:b/>
          <w:u w:val="single"/>
        </w:rPr>
        <w:t xml:space="preserve"> (tremilaseicentosessantasei/00); </w:t>
      </w:r>
    </w:p>
    <w:p w:rsidR="00542900" w:rsidRPr="00A10620" w:rsidRDefault="00542900" w:rsidP="00965D18">
      <w:pPr>
        <w:jc w:val="both"/>
        <w:rPr>
          <w:rFonts w:ascii="Times New Roman" w:hAnsi="Times New Roman"/>
          <w:b/>
          <w:u w:val="single"/>
        </w:rPr>
      </w:pPr>
    </w:p>
    <w:p w:rsidR="00542900" w:rsidRPr="00002104" w:rsidRDefault="00542900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542900" w:rsidRDefault="0054290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542900" w:rsidRPr="00A10620" w:rsidRDefault="00542900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 , U.O.T. di MODICA  Via Aldo Moro.</w:t>
      </w:r>
    </w:p>
    <w:p w:rsidR="00542900" w:rsidRDefault="00542900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42900" w:rsidRDefault="00542900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</w:p>
    <w:p w:rsidR="00542900" w:rsidRPr="002E5331" w:rsidRDefault="00542900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42900" w:rsidRDefault="0054290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542900" w:rsidRDefault="00542900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>
        <w:rPr>
          <w:rFonts w:ascii="Times New Roman" w:hAnsi="Times New Roman"/>
        </w:rPr>
        <w:t>GIALLONGO VINCENZA nata a Modica il 13.6.1953 ed ivi residente in Via Risorgimento n. 20  quale titolare in proprio e quale obbligato in solido.</w:t>
      </w:r>
    </w:p>
    <w:p w:rsidR="00542900" w:rsidRPr="00193BFF" w:rsidRDefault="0054290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542900" w:rsidRDefault="00542900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>689, da presentarsi entro 30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interrompe i termini</w:t>
      </w:r>
      <w:r>
        <w:rPr>
          <w:rFonts w:ascii="Times New Roman" w:hAnsi="Times New Roman"/>
        </w:rPr>
        <w:t xml:space="preserve"> di pagamento</w:t>
      </w:r>
      <w:r w:rsidRPr="005019EB">
        <w:rPr>
          <w:rFonts w:ascii="Times New Roman" w:hAnsi="Times New Roman"/>
        </w:rPr>
        <w:t xml:space="preserve">. </w:t>
      </w:r>
    </w:p>
    <w:p w:rsidR="00542900" w:rsidRDefault="00542900" w:rsidP="005019EB">
      <w:pPr>
        <w:jc w:val="both"/>
        <w:rPr>
          <w:rFonts w:ascii="Times New Roman" w:hAnsi="Times New Roman"/>
        </w:rPr>
      </w:pPr>
    </w:p>
    <w:p w:rsidR="00542900" w:rsidRPr="005019EB" w:rsidRDefault="0054290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542900" w:rsidRDefault="00542900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542900" w:rsidRDefault="0054290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542900" w:rsidRDefault="0054290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542900" w:rsidRDefault="0054290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542900" w:rsidRDefault="00542900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>
        <w:rPr>
          <w:rFonts w:ascii="Times New Roman" w:hAnsi="Times New Roman"/>
          <w:b/>
          <w:i/>
        </w:rPr>
        <w:t>COMMISSARIO STRAORDINARIO</w:t>
      </w:r>
    </w:p>
    <w:p w:rsidR="00542900" w:rsidRDefault="0054290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542900" w:rsidRDefault="00542900" w:rsidP="005256C1">
      <w:pPr>
        <w:jc w:val="both"/>
        <w:rPr>
          <w:rFonts w:ascii="Times New Roman" w:hAnsi="Times New Roman"/>
        </w:rPr>
      </w:pPr>
    </w:p>
    <w:p w:rsidR="00542900" w:rsidRPr="00B6069C" w:rsidRDefault="00542900" w:rsidP="005019EB">
      <w:pPr>
        <w:jc w:val="both"/>
        <w:rPr>
          <w:rFonts w:ascii="Times New Roman" w:hAnsi="Times New Roman"/>
        </w:rPr>
      </w:pPr>
    </w:p>
    <w:sectPr w:rsidR="00542900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altName w:val="Lucida Sans Typewriter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83744"/>
    <w:rsid w:val="001413D4"/>
    <w:rsid w:val="00150D5C"/>
    <w:rsid w:val="00193BFF"/>
    <w:rsid w:val="002102D4"/>
    <w:rsid w:val="00220BC8"/>
    <w:rsid w:val="00254A35"/>
    <w:rsid w:val="002E5331"/>
    <w:rsid w:val="00360B68"/>
    <w:rsid w:val="00436B0E"/>
    <w:rsid w:val="00445E29"/>
    <w:rsid w:val="00495A90"/>
    <w:rsid w:val="004B14DF"/>
    <w:rsid w:val="004F5579"/>
    <w:rsid w:val="005019EB"/>
    <w:rsid w:val="005036AC"/>
    <w:rsid w:val="00507734"/>
    <w:rsid w:val="00510B24"/>
    <w:rsid w:val="005256C1"/>
    <w:rsid w:val="00542900"/>
    <w:rsid w:val="005437CE"/>
    <w:rsid w:val="00581EF1"/>
    <w:rsid w:val="00593D53"/>
    <w:rsid w:val="006031A8"/>
    <w:rsid w:val="0064003B"/>
    <w:rsid w:val="00647D3B"/>
    <w:rsid w:val="006970F5"/>
    <w:rsid w:val="006D308A"/>
    <w:rsid w:val="007666BC"/>
    <w:rsid w:val="00783320"/>
    <w:rsid w:val="007B1763"/>
    <w:rsid w:val="007E6F08"/>
    <w:rsid w:val="007E6FC4"/>
    <w:rsid w:val="00822B2B"/>
    <w:rsid w:val="008644C7"/>
    <w:rsid w:val="008728A5"/>
    <w:rsid w:val="008875FA"/>
    <w:rsid w:val="008E0D23"/>
    <w:rsid w:val="008E2CB5"/>
    <w:rsid w:val="00922693"/>
    <w:rsid w:val="00965D18"/>
    <w:rsid w:val="009970F7"/>
    <w:rsid w:val="009C307D"/>
    <w:rsid w:val="009F269C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D33F8F"/>
    <w:rsid w:val="00D4494A"/>
    <w:rsid w:val="00D518C0"/>
    <w:rsid w:val="00D71659"/>
    <w:rsid w:val="00D82119"/>
    <w:rsid w:val="00DB01DE"/>
    <w:rsid w:val="00DE454D"/>
    <w:rsid w:val="00DF08A1"/>
    <w:rsid w:val="00DF14B9"/>
    <w:rsid w:val="00E13F23"/>
    <w:rsid w:val="00E149BD"/>
    <w:rsid w:val="00F51EBC"/>
    <w:rsid w:val="00F95816"/>
    <w:rsid w:val="00FB4823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00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0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00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00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00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300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00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30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00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00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300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756</Words>
  <Characters>4312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3</cp:revision>
  <dcterms:created xsi:type="dcterms:W3CDTF">2013-08-24T09:27:00Z</dcterms:created>
  <dcterms:modified xsi:type="dcterms:W3CDTF">2013-08-24T10:01:00Z</dcterms:modified>
</cp:coreProperties>
</file>