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5C5" w:rsidRDefault="00B515C5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B515C5" w:rsidRDefault="00B515C5" w:rsidP="00510B24">
      <w:pPr>
        <w:pStyle w:val="Default"/>
        <w:rPr>
          <w:b/>
          <w:sz w:val="28"/>
          <w:szCs w:val="28"/>
        </w:rPr>
      </w:pPr>
    </w:p>
    <w:p w:rsidR="00B515C5" w:rsidRDefault="00B515C5" w:rsidP="00510B24">
      <w:pPr>
        <w:pStyle w:val="Default"/>
        <w:rPr>
          <w:b/>
          <w:sz w:val="28"/>
          <w:szCs w:val="28"/>
        </w:rPr>
      </w:pPr>
    </w:p>
    <w:p w:rsidR="00B515C5" w:rsidRDefault="00B515C5" w:rsidP="00510B24">
      <w:pPr>
        <w:pStyle w:val="Default"/>
        <w:rPr>
          <w:b/>
          <w:sz w:val="28"/>
          <w:szCs w:val="28"/>
        </w:rPr>
      </w:pPr>
    </w:p>
    <w:p w:rsidR="00B515C5" w:rsidRPr="00D71659" w:rsidRDefault="00B515C5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B515C5" w:rsidRPr="00083744" w:rsidRDefault="00B515C5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647D3B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B515C5" w:rsidRPr="00083744" w:rsidRDefault="00B515C5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B515C5" w:rsidRPr="00083744" w:rsidRDefault="00B515C5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</w:p>
    <w:p w:rsidR="00B515C5" w:rsidRDefault="00B515C5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B515C5" w:rsidRPr="005019EB" w:rsidRDefault="00B515C5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ARCHIVIAZIONEDI VIOLAZIONE AMMINISTRATIVA</w:t>
      </w:r>
    </w:p>
    <w:p w:rsidR="00B515C5" w:rsidRPr="00083744" w:rsidRDefault="00B515C5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</w:p>
    <w:p w:rsidR="00B515C5" w:rsidRDefault="00B515C5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B515C5" w:rsidRPr="004B14DF" w:rsidRDefault="00B515C5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:rsidR="00B515C5" w:rsidRDefault="00B515C5" w:rsidP="00510B24">
      <w:pPr>
        <w:jc w:val="center"/>
        <w:rPr>
          <w:rFonts w:ascii="Times New Roman" w:hAnsi="Times New Roman"/>
        </w:rPr>
      </w:pPr>
    </w:p>
    <w:p w:rsidR="00B515C5" w:rsidRPr="005019EB" w:rsidRDefault="00B515C5" w:rsidP="00510B24">
      <w:pPr>
        <w:jc w:val="both"/>
        <w:rPr>
          <w:rFonts w:ascii="Times New Roman" w:hAnsi="Times New Roman"/>
        </w:rPr>
      </w:pP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…………….. redatto da ………………………….…………….………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relativo all’accertamento effettuato in data …………… ore …… in località ..………………………….…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la violazione di cui ..…………………………………………………………………………………….;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………………………..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B515C5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B515C5" w:rsidRDefault="00B515C5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 xml:space="preserve">VISTA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B515C5" w:rsidRDefault="00B515C5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B515C5" w:rsidRPr="006031A8" w:rsidRDefault="00B515C5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</w:p>
    <w:p w:rsidR="00B515C5" w:rsidRPr="005256C1" w:rsidRDefault="00B515C5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:rsidR="00B515C5" w:rsidRPr="005019EB" w:rsidRDefault="00B515C5" w:rsidP="00510B24">
      <w:pPr>
        <w:jc w:val="center"/>
        <w:rPr>
          <w:rFonts w:ascii="Times New Roman" w:hAnsi="Times New Roman"/>
        </w:rPr>
      </w:pPr>
    </w:p>
    <w:p w:rsidR="00B515C5" w:rsidRDefault="00B515C5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le motivazioni esposte, l’archiviazione del verbale di contestazione n. ………. del ………..……. .</w:t>
      </w: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Del presente si dà comunicazione all’Ente Accertatore, se diverso, nonché al soggetto interessato.</w:t>
      </w:r>
    </w:p>
    <w:p w:rsidR="00B515C5" w:rsidRDefault="00B515C5" w:rsidP="005019EB">
      <w:pPr>
        <w:jc w:val="both"/>
        <w:rPr>
          <w:rFonts w:ascii="Times New Roman" w:hAnsi="Times New Roman"/>
        </w:rPr>
      </w:pPr>
    </w:p>
    <w:p w:rsidR="00B515C5" w:rsidRPr="005256C1" w:rsidRDefault="00B515C5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:rsidR="00B515C5" w:rsidRPr="005256C1" w:rsidRDefault="00B515C5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B515C5" w:rsidRPr="005256C1" w:rsidRDefault="00B515C5" w:rsidP="005019EB">
      <w:pPr>
        <w:jc w:val="both"/>
        <w:rPr>
          <w:rFonts w:ascii="Times New Roman" w:hAnsi="Times New Roman"/>
          <w:b/>
          <w:i/>
        </w:rPr>
      </w:pPr>
    </w:p>
    <w:p w:rsidR="00B515C5" w:rsidRPr="005256C1" w:rsidRDefault="00B515C5" w:rsidP="005019EB">
      <w:pPr>
        <w:jc w:val="both"/>
        <w:rPr>
          <w:rFonts w:ascii="Times New Roman" w:hAnsi="Times New Roman"/>
          <w:b/>
          <w:i/>
        </w:rPr>
      </w:pPr>
    </w:p>
    <w:p w:rsidR="00B515C5" w:rsidRDefault="00B515C5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515C5" w:rsidRDefault="00B515C5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 id="Immagine 3" o:spid="_x0000_s1027" type="#_x0000_t75" style="position:absolute;margin-left:223.5pt;margin-top:35.25pt;width:140.8pt;height:84.75pt;z-index:-251657216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B515C5" w:rsidRDefault="00B515C5" w:rsidP="00510B24">
      <w:pPr>
        <w:pStyle w:val="Default"/>
        <w:rPr>
          <w:b/>
          <w:sz w:val="28"/>
          <w:szCs w:val="28"/>
        </w:rPr>
      </w:pPr>
    </w:p>
    <w:p w:rsidR="00B515C5" w:rsidRDefault="00B515C5" w:rsidP="00510B24">
      <w:pPr>
        <w:pStyle w:val="Default"/>
        <w:rPr>
          <w:b/>
          <w:sz w:val="28"/>
          <w:szCs w:val="28"/>
        </w:rPr>
      </w:pPr>
    </w:p>
    <w:p w:rsidR="00B515C5" w:rsidRDefault="00B515C5" w:rsidP="00510B24">
      <w:pPr>
        <w:pStyle w:val="Default"/>
        <w:rPr>
          <w:b/>
          <w:sz w:val="28"/>
          <w:szCs w:val="28"/>
        </w:rPr>
      </w:pPr>
    </w:p>
    <w:p w:rsidR="00B515C5" w:rsidRPr="00D71659" w:rsidRDefault="00B515C5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B515C5" w:rsidRPr="00083744" w:rsidRDefault="00B515C5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647D3B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B515C5" w:rsidRPr="00083744" w:rsidRDefault="00B515C5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B515C5" w:rsidRPr="00083744" w:rsidRDefault="00B515C5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____22________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B515C5" w:rsidRDefault="00B515C5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B515C5" w:rsidRPr="005019EB" w:rsidRDefault="00B515C5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B515C5" w:rsidRPr="00083744" w:rsidRDefault="00B515C5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.°__6/SP___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__2013 del Servizio Igiene Alimenti  e Nutrizione- U.O. di Modica</w:t>
      </w:r>
    </w:p>
    <w:p w:rsidR="00B515C5" w:rsidRDefault="00B515C5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B515C5" w:rsidRPr="004B14DF" w:rsidRDefault="00B515C5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B515C5" w:rsidRDefault="00B515C5" w:rsidP="005019EB">
      <w:pPr>
        <w:jc w:val="both"/>
        <w:rPr>
          <w:rFonts w:ascii="Times New Roman" w:hAnsi="Times New Roman"/>
        </w:rPr>
      </w:pPr>
    </w:p>
    <w:p w:rsidR="00B515C5" w:rsidRDefault="00B515C5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 xml:space="preserve">6/SP  del 12.2.2013 redatto dal Servizio Igiene Alimenti e Nutrizione, Unità Operativa Territoriale di Modica (Tdp Avola Giorgio, TdP Minardo Giovanni)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12.2.2013 o</w:t>
      </w:r>
      <w:r w:rsidRPr="005019EB">
        <w:rPr>
          <w:rFonts w:ascii="Times New Roman" w:hAnsi="Times New Roman"/>
        </w:rPr>
        <w:t xml:space="preserve">re </w:t>
      </w:r>
      <w:smartTag w:uri="urn:schemas-microsoft-com:office:smarttags" w:element="metricconverter">
        <w:smartTagPr>
          <w:attr w:name="ProductID" w:val="11,30 in"/>
        </w:smartTagPr>
        <w:r>
          <w:rPr>
            <w:rFonts w:ascii="Times New Roman" w:hAnsi="Times New Roman"/>
          </w:rPr>
          <w:t xml:space="preserve">11,30 </w:t>
        </w:r>
        <w:r w:rsidRPr="005019EB">
          <w:rPr>
            <w:rFonts w:ascii="Times New Roman" w:hAnsi="Times New Roman"/>
          </w:rPr>
          <w:t>in</w:t>
        </w:r>
      </w:smartTag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Modica, presso CASA DI RIPOSO “ARCOBALENO” sita in via Sorda Sampieri n. 248   </w:t>
      </w:r>
      <w:r w:rsidRPr="005019EB">
        <w:rPr>
          <w:rFonts w:ascii="Times New Roman" w:hAnsi="Times New Roman"/>
        </w:rPr>
        <w:t xml:space="preserve">per la violazione di cui </w:t>
      </w:r>
      <w:r>
        <w:rPr>
          <w:rFonts w:ascii="Times New Roman" w:hAnsi="Times New Roman"/>
        </w:rPr>
        <w:t xml:space="preserve">all’art. 5 del Reg. CEE n. 852 del 29.4.2004 in relazione all’art. 6 comma 6 del D.Lgs. n. 193 del 6.11.2007, per avere omesso di predisporre procedure di autocontrollo basate sui principi del sistema HACCP, non avendo effettuato i test di laboratorio come previsti nel manuale di autocontrollo ; </w:t>
      </w:r>
    </w:p>
    <w:p w:rsidR="00B515C5" w:rsidRDefault="00B515C5" w:rsidP="00510B24">
      <w:pPr>
        <w:jc w:val="both"/>
        <w:rPr>
          <w:rFonts w:ascii="Times New Roman" w:hAnsi="Times New Roman"/>
          <w:b/>
          <w:i/>
        </w:rPr>
      </w:pPr>
    </w:p>
    <w:p w:rsidR="00B515C5" w:rsidRPr="005019EB" w:rsidRDefault="00B515C5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B515C5" w:rsidRDefault="00B515C5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BUCCHERI LUCA nato a Muhlacker (Germania)  il 2.2.1990 e residente a Modica Via Modica Sorda n. 164 quale titolare e responsabile dell’autocontrollo; </w:t>
      </w:r>
    </w:p>
    <w:p w:rsidR="00B515C5" w:rsidRPr="005019EB" w:rsidRDefault="00B515C5" w:rsidP="00510B24">
      <w:pPr>
        <w:jc w:val="both"/>
        <w:rPr>
          <w:rFonts w:ascii="Times New Roman" w:hAnsi="Times New Roman"/>
        </w:rPr>
      </w:pPr>
    </w:p>
    <w:p w:rsidR="00B515C5" w:rsidRPr="005019EB" w:rsidRDefault="00B515C5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B515C5" w:rsidRDefault="00B515C5" w:rsidP="00510B24">
      <w:pPr>
        <w:jc w:val="both"/>
        <w:rPr>
          <w:rFonts w:ascii="Times New Roman" w:hAnsi="Times New Roman"/>
          <w:b/>
          <w:i/>
        </w:rPr>
      </w:pPr>
    </w:p>
    <w:p w:rsidR="00B515C5" w:rsidRDefault="00B515C5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B515C5" w:rsidRDefault="00B515C5" w:rsidP="00360B68">
      <w:pPr>
        <w:jc w:val="both"/>
        <w:rPr>
          <w:rFonts w:ascii="Times New Roman" w:hAnsi="Times New Roman"/>
          <w:b/>
          <w:i/>
        </w:rPr>
      </w:pPr>
    </w:p>
    <w:p w:rsidR="00B515C5" w:rsidRDefault="00B515C5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 xml:space="preserve">. 689/1981; </w:t>
      </w:r>
    </w:p>
    <w:p w:rsidR="00B515C5" w:rsidRDefault="00B515C5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B515C5" w:rsidRPr="00083744" w:rsidRDefault="00B515C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7.5.2013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B515C5" w:rsidRDefault="00B515C5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B515C5" w:rsidRPr="00083744" w:rsidRDefault="00B515C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B515C5" w:rsidRPr="00083744" w:rsidRDefault="00B515C5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B515C5" w:rsidRDefault="00B515C5" w:rsidP="007B1763">
      <w:pPr>
        <w:jc w:val="both"/>
        <w:rPr>
          <w:rFonts w:ascii="Times New Roman" w:hAnsi="Times New Roman"/>
        </w:rPr>
      </w:pPr>
    </w:p>
    <w:p w:rsidR="00B515C5" w:rsidRDefault="00B515C5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B515C5" w:rsidRDefault="00B515C5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B515C5" w:rsidRDefault="00B515C5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B515C5" w:rsidRDefault="00B515C5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:rsidR="00B515C5" w:rsidRDefault="00B515C5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B515C5" w:rsidRPr="008875FA" w:rsidRDefault="00B515C5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B515C5" w:rsidRDefault="00B515C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 Sig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</w:rPr>
        <w:t xml:space="preserve">BUCCHERI LUCA nato a Muhlacker (Germania)  il 2.2.1990 e residente a Modica Via Modica Sorda n. 164 quale titolare e responsabile dell’autocontrollo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2.400,00 (duemilaquattrocento/00), ai sensi dell’art. 9 comma 4 lettera a) del Regolamento Aziendale  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B515C5" w:rsidRDefault="00B515C5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B515C5" w:rsidRPr="00A33323" w:rsidRDefault="00B515C5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B515C5" w:rsidRPr="00083744" w:rsidRDefault="00B515C5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B515C5" w:rsidRPr="005019EB" w:rsidRDefault="00B515C5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B515C5" w:rsidRDefault="00B515C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2.400,00; .</w:t>
      </w:r>
    </w:p>
    <w:p w:rsidR="00B515C5" w:rsidRPr="005019EB" w:rsidRDefault="00B515C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B515C5" w:rsidRPr="005019EB" w:rsidRDefault="00B515C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B515C5" w:rsidRDefault="00B515C5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2.466,00</w:t>
      </w:r>
      <w:r w:rsidRPr="00A10620">
        <w:rPr>
          <w:rFonts w:ascii="Times New Roman" w:hAnsi="Times New Roman"/>
          <w:b/>
          <w:u w:val="single"/>
        </w:rPr>
        <w:t xml:space="preserve"> (tremilaseicentosessantasei/00); </w:t>
      </w:r>
    </w:p>
    <w:p w:rsidR="00B515C5" w:rsidRPr="00A10620" w:rsidRDefault="00B515C5" w:rsidP="00965D18">
      <w:pPr>
        <w:jc w:val="both"/>
        <w:rPr>
          <w:rFonts w:ascii="Times New Roman" w:hAnsi="Times New Roman"/>
          <w:b/>
          <w:u w:val="single"/>
        </w:rPr>
      </w:pPr>
    </w:p>
    <w:p w:rsidR="00B515C5" w:rsidRPr="00002104" w:rsidRDefault="00B515C5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B515C5" w:rsidRDefault="00B515C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B515C5" w:rsidRPr="00A10620" w:rsidRDefault="00B515C5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 , U.O.T. di MODICA  Via Aldo Moro.</w:t>
      </w:r>
    </w:p>
    <w:p w:rsidR="00B515C5" w:rsidRDefault="00B515C5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515C5" w:rsidRDefault="00B515C5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B515C5" w:rsidRPr="002E5331" w:rsidRDefault="00B515C5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515C5" w:rsidRDefault="00B515C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B515C5" w:rsidRDefault="00B515C5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>BUCCHERI LUCA nato a Muhlacker (Germania)  il 2.2.1990 e residente a Modica Via Modica Sorda n. 164 quale titolare e responsabile dell’autocontrollo,  in proprio e quale obbligato in solido.</w:t>
      </w:r>
    </w:p>
    <w:p w:rsidR="00B515C5" w:rsidRPr="00193BFF" w:rsidRDefault="00B515C5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B515C5" w:rsidRDefault="00B515C5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</w:t>
      </w:r>
      <w:r>
        <w:rPr>
          <w:rFonts w:ascii="Times New Roman" w:hAnsi="Times New Roman"/>
        </w:rPr>
        <w:t xml:space="preserve"> di pagamento</w:t>
      </w:r>
      <w:r w:rsidRPr="005019EB">
        <w:rPr>
          <w:rFonts w:ascii="Times New Roman" w:hAnsi="Times New Roman"/>
        </w:rPr>
        <w:t xml:space="preserve">. </w:t>
      </w:r>
    </w:p>
    <w:p w:rsidR="00B515C5" w:rsidRDefault="00B515C5" w:rsidP="005019EB">
      <w:pPr>
        <w:jc w:val="both"/>
        <w:rPr>
          <w:rFonts w:ascii="Times New Roman" w:hAnsi="Times New Roman"/>
        </w:rPr>
      </w:pPr>
    </w:p>
    <w:p w:rsidR="00B515C5" w:rsidRPr="005019EB" w:rsidRDefault="00B515C5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B515C5" w:rsidRDefault="00B515C5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B515C5" w:rsidRDefault="00B515C5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B515C5" w:rsidRDefault="00B515C5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B515C5" w:rsidRDefault="00B515C5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B515C5" w:rsidRDefault="00B515C5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B515C5" w:rsidRDefault="00B515C5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B515C5" w:rsidRDefault="00B515C5" w:rsidP="005256C1">
      <w:pPr>
        <w:jc w:val="both"/>
        <w:rPr>
          <w:rFonts w:ascii="Times New Roman" w:hAnsi="Times New Roman"/>
        </w:rPr>
      </w:pPr>
    </w:p>
    <w:p w:rsidR="00B515C5" w:rsidRPr="00B6069C" w:rsidRDefault="00B515C5" w:rsidP="005019EB">
      <w:pPr>
        <w:jc w:val="both"/>
        <w:rPr>
          <w:rFonts w:ascii="Times New Roman" w:hAnsi="Times New Roman"/>
        </w:rPr>
      </w:pPr>
    </w:p>
    <w:sectPr w:rsidR="00B515C5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150D5C"/>
    <w:rsid w:val="00193BFF"/>
    <w:rsid w:val="001C54F8"/>
    <w:rsid w:val="002102D4"/>
    <w:rsid w:val="00220BC8"/>
    <w:rsid w:val="00254A35"/>
    <w:rsid w:val="002E5331"/>
    <w:rsid w:val="00360B68"/>
    <w:rsid w:val="00436B0E"/>
    <w:rsid w:val="00445E29"/>
    <w:rsid w:val="00495A90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47D3B"/>
    <w:rsid w:val="006970F5"/>
    <w:rsid w:val="006D308A"/>
    <w:rsid w:val="00783320"/>
    <w:rsid w:val="007B1763"/>
    <w:rsid w:val="007E6F08"/>
    <w:rsid w:val="007E6FC4"/>
    <w:rsid w:val="00822B2B"/>
    <w:rsid w:val="008644C7"/>
    <w:rsid w:val="008728A5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515C5"/>
    <w:rsid w:val="00B6069C"/>
    <w:rsid w:val="00C21597"/>
    <w:rsid w:val="00C252AB"/>
    <w:rsid w:val="00C45E26"/>
    <w:rsid w:val="00C95739"/>
    <w:rsid w:val="00CC2B86"/>
    <w:rsid w:val="00D33F8F"/>
    <w:rsid w:val="00D71659"/>
    <w:rsid w:val="00D82119"/>
    <w:rsid w:val="00DB01DE"/>
    <w:rsid w:val="00DE454D"/>
    <w:rsid w:val="00DF08A1"/>
    <w:rsid w:val="00E13F23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2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62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2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62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162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2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62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62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16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905</Words>
  <Characters>5163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2</cp:revision>
  <dcterms:created xsi:type="dcterms:W3CDTF">2013-08-24T09:16:00Z</dcterms:created>
  <dcterms:modified xsi:type="dcterms:W3CDTF">2013-08-24T09:16:00Z</dcterms:modified>
</cp:coreProperties>
</file>