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D7" w:rsidRDefault="001B5FD7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6" type="#_x0000_t75" style="position:absolute;margin-left:223.5pt;margin-top:35.25pt;width:140.8pt;height:84.75pt;z-index:-251658240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</w:p>
    <w:p w:rsidR="001B5FD7" w:rsidRDefault="001B5FD7" w:rsidP="00510B24">
      <w:pPr>
        <w:pStyle w:val="Default"/>
        <w:rPr>
          <w:b/>
          <w:sz w:val="28"/>
          <w:szCs w:val="28"/>
        </w:rPr>
      </w:pPr>
    </w:p>
    <w:p w:rsidR="001B5FD7" w:rsidRDefault="001B5FD7" w:rsidP="00510B24">
      <w:pPr>
        <w:pStyle w:val="Default"/>
        <w:rPr>
          <w:b/>
          <w:sz w:val="28"/>
          <w:szCs w:val="28"/>
        </w:rPr>
      </w:pPr>
    </w:p>
    <w:p w:rsidR="001B5FD7" w:rsidRDefault="001B5FD7" w:rsidP="00510B24">
      <w:pPr>
        <w:pStyle w:val="Default"/>
        <w:rPr>
          <w:b/>
          <w:sz w:val="28"/>
          <w:szCs w:val="28"/>
        </w:rPr>
      </w:pPr>
    </w:p>
    <w:p w:rsidR="001B5FD7" w:rsidRPr="00D71659" w:rsidRDefault="001B5FD7" w:rsidP="00510B24">
      <w:pPr>
        <w:pStyle w:val="Default"/>
        <w:ind w:left="1416" w:firstLine="708"/>
        <w:rPr>
          <w:b/>
          <w:sz w:val="28"/>
          <w:szCs w:val="28"/>
        </w:rPr>
      </w:pPr>
      <w:r w:rsidRPr="00D71659">
        <w:rPr>
          <w:b/>
          <w:sz w:val="28"/>
          <w:szCs w:val="28"/>
        </w:rPr>
        <w:t xml:space="preserve">AZIENDA SANITARIA PROVINCIALE </w:t>
      </w:r>
    </w:p>
    <w:p w:rsidR="001B5FD7" w:rsidRPr="00083744" w:rsidRDefault="001B5FD7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5969A5">
        <w:rPr>
          <w:rFonts w:ascii="Times New Roman" w:hAnsi="Times New Roman"/>
          <w:sz w:val="24"/>
          <w:szCs w:val="24"/>
          <w:lang w:eastAsia="it-IT"/>
        </w:rPr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1B5FD7" w:rsidRPr="00083744" w:rsidRDefault="001B5FD7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1B5FD7" w:rsidRPr="00083744" w:rsidRDefault="001B5FD7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r>
        <w:rPr>
          <w:rFonts w:ascii="Times New Roman" w:hAnsi="Times New Roman"/>
          <w:sz w:val="24"/>
          <w:szCs w:val="24"/>
          <w:lang w:eastAsia="it-IT"/>
        </w:rPr>
        <w:t>_______________</w:t>
      </w:r>
    </w:p>
    <w:p w:rsidR="001B5FD7" w:rsidRDefault="001B5FD7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1B5FD7" w:rsidRPr="005019EB" w:rsidRDefault="001B5FD7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>ORDINANZA DI ARCHIVIAZIONEDI VIOLAZIONE AMMINISTRATIVA</w:t>
      </w:r>
    </w:p>
    <w:p w:rsidR="001B5FD7" w:rsidRPr="00083744" w:rsidRDefault="001B5FD7" w:rsidP="00510B24">
      <w:pPr>
        <w:ind w:left="708"/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.°______</w:t>
      </w:r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r>
        <w:rPr>
          <w:rFonts w:ascii="Times New Roman" w:hAnsi="Times New Roman"/>
          <w:sz w:val="24"/>
          <w:szCs w:val="24"/>
          <w:lang w:eastAsia="it-IT"/>
        </w:rPr>
        <w:t>______________</w:t>
      </w:r>
    </w:p>
    <w:p w:rsidR="001B5FD7" w:rsidRDefault="001B5FD7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1B5FD7" w:rsidRPr="004B14DF" w:rsidRDefault="001B5FD7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>IL DIRETTORE GENERALE</w:t>
      </w:r>
    </w:p>
    <w:p w:rsidR="001B5FD7" w:rsidRDefault="001B5FD7" w:rsidP="00510B24">
      <w:pPr>
        <w:jc w:val="center"/>
        <w:rPr>
          <w:rFonts w:ascii="Times New Roman" w:hAnsi="Times New Roman"/>
        </w:rPr>
      </w:pPr>
    </w:p>
    <w:p w:rsidR="001B5FD7" w:rsidRPr="005019EB" w:rsidRDefault="001B5FD7" w:rsidP="00510B24">
      <w:pPr>
        <w:jc w:val="both"/>
        <w:rPr>
          <w:rFonts w:ascii="Times New Roman" w:hAnsi="Times New Roman"/>
        </w:rPr>
      </w:pPr>
    </w:p>
    <w:p w:rsidR="001B5FD7" w:rsidRPr="005019EB" w:rsidRDefault="001B5FD7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VISTO il verbale n. …………del …………….. redatto da ………………………….…………….………</w:t>
      </w:r>
    </w:p>
    <w:p w:rsidR="001B5FD7" w:rsidRPr="005019EB" w:rsidRDefault="001B5FD7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relativo all’accertamento effettuato in data …………… ore …… in località ..………………………….…</w:t>
      </w:r>
    </w:p>
    <w:p w:rsidR="001B5FD7" w:rsidRPr="005019EB" w:rsidRDefault="001B5FD7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per la violazione di cui ..…………………………………………………………………………………….;</w:t>
      </w:r>
    </w:p>
    <w:p w:rsidR="001B5FD7" w:rsidRPr="005019EB" w:rsidRDefault="001B5FD7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RILEVATA pertanto, l’infondatezza dell’accertamento della violazione poiché ………………………..</w:t>
      </w:r>
    </w:p>
    <w:p w:rsidR="001B5FD7" w:rsidRPr="005019EB" w:rsidRDefault="001B5FD7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1B5FD7" w:rsidRPr="005019EB" w:rsidRDefault="001B5FD7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1B5FD7" w:rsidRDefault="001B5FD7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1B5FD7" w:rsidRDefault="001B5FD7" w:rsidP="005256C1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VISTA</w:t>
      </w:r>
      <w:r w:rsidRPr="00083744">
        <w:rPr>
          <w:rFonts w:ascii="Times New Roman" w:hAnsi="Times New Roman"/>
          <w:sz w:val="24"/>
          <w:szCs w:val="24"/>
          <w:lang w:eastAsia="it-IT"/>
        </w:rPr>
        <w:t>il D.Lgs.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1B5FD7" w:rsidRDefault="001B5FD7" w:rsidP="00DB01DE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</w:p>
    <w:p w:rsidR="001B5FD7" w:rsidRPr="006031A8" w:rsidRDefault="001B5FD7" w:rsidP="005256C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________ del _________ dell’ASP.</w:t>
      </w:r>
    </w:p>
    <w:p w:rsidR="001B5FD7" w:rsidRPr="005019EB" w:rsidRDefault="001B5FD7" w:rsidP="005019EB">
      <w:pPr>
        <w:jc w:val="both"/>
        <w:rPr>
          <w:rFonts w:ascii="Times New Roman" w:hAnsi="Times New Roman"/>
        </w:rPr>
      </w:pPr>
    </w:p>
    <w:p w:rsidR="001B5FD7" w:rsidRPr="005256C1" w:rsidRDefault="001B5FD7" w:rsidP="00510B24">
      <w:pPr>
        <w:jc w:val="center"/>
        <w:rPr>
          <w:rFonts w:ascii="Times New Roman" w:hAnsi="Times New Roman"/>
          <w:b/>
          <w:sz w:val="28"/>
          <w:szCs w:val="28"/>
        </w:rPr>
      </w:pPr>
      <w:r w:rsidRPr="005256C1">
        <w:rPr>
          <w:rFonts w:ascii="Times New Roman" w:hAnsi="Times New Roman"/>
          <w:b/>
          <w:sz w:val="28"/>
          <w:szCs w:val="28"/>
        </w:rPr>
        <w:t>ORDINA</w:t>
      </w:r>
    </w:p>
    <w:p w:rsidR="001B5FD7" w:rsidRPr="005019EB" w:rsidRDefault="001B5FD7" w:rsidP="00510B24">
      <w:pPr>
        <w:jc w:val="center"/>
        <w:rPr>
          <w:rFonts w:ascii="Times New Roman" w:hAnsi="Times New Roman"/>
        </w:rPr>
      </w:pPr>
    </w:p>
    <w:p w:rsidR="001B5FD7" w:rsidRDefault="001B5FD7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per le motivazioni esposte, l’archiviazione del verbale di contestazione n. ………. del ………..……. .</w:t>
      </w:r>
    </w:p>
    <w:p w:rsidR="001B5FD7" w:rsidRPr="005019EB" w:rsidRDefault="001B5FD7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Del presente si dà comunicazione all’Ente Accertatore, se diverso, nonché al soggetto interessato.</w:t>
      </w:r>
    </w:p>
    <w:p w:rsidR="001B5FD7" w:rsidRDefault="001B5FD7" w:rsidP="005019EB">
      <w:pPr>
        <w:jc w:val="both"/>
        <w:rPr>
          <w:rFonts w:ascii="Times New Roman" w:hAnsi="Times New Roman"/>
        </w:rPr>
      </w:pPr>
    </w:p>
    <w:p w:rsidR="001B5FD7" w:rsidRPr="005256C1" w:rsidRDefault="001B5FD7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>IL DIRETTORE GENERALE</w:t>
      </w:r>
    </w:p>
    <w:p w:rsidR="001B5FD7" w:rsidRPr="005256C1" w:rsidRDefault="001B5FD7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1B5FD7" w:rsidRPr="005256C1" w:rsidRDefault="001B5FD7" w:rsidP="005019EB">
      <w:pPr>
        <w:jc w:val="both"/>
        <w:rPr>
          <w:rFonts w:ascii="Times New Roman" w:hAnsi="Times New Roman"/>
          <w:b/>
          <w:i/>
        </w:rPr>
      </w:pPr>
    </w:p>
    <w:p w:rsidR="001B5FD7" w:rsidRPr="005256C1" w:rsidRDefault="001B5FD7" w:rsidP="005019EB">
      <w:pPr>
        <w:jc w:val="both"/>
        <w:rPr>
          <w:rFonts w:ascii="Times New Roman" w:hAnsi="Times New Roman"/>
          <w:b/>
          <w:i/>
        </w:rPr>
      </w:pPr>
    </w:p>
    <w:p w:rsidR="001B5FD7" w:rsidRDefault="001B5FD7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1B5FD7" w:rsidRDefault="001B5FD7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>
          <v:shape id="Immagine 3" o:spid="_x0000_s1027" type="#_x0000_t75" style="position:absolute;margin-left:223.5pt;margin-top:35.25pt;width:140.8pt;height:84.75pt;z-index:-251657216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</w:p>
    <w:p w:rsidR="001B5FD7" w:rsidRDefault="001B5FD7" w:rsidP="00510B24">
      <w:pPr>
        <w:pStyle w:val="Default"/>
        <w:rPr>
          <w:b/>
          <w:sz w:val="28"/>
          <w:szCs w:val="28"/>
        </w:rPr>
      </w:pPr>
    </w:p>
    <w:p w:rsidR="001B5FD7" w:rsidRDefault="001B5FD7" w:rsidP="00510B24">
      <w:pPr>
        <w:pStyle w:val="Default"/>
        <w:rPr>
          <w:b/>
          <w:sz w:val="28"/>
          <w:szCs w:val="28"/>
        </w:rPr>
      </w:pPr>
    </w:p>
    <w:p w:rsidR="001B5FD7" w:rsidRDefault="001B5FD7" w:rsidP="00510B24">
      <w:pPr>
        <w:pStyle w:val="Default"/>
        <w:rPr>
          <w:b/>
          <w:sz w:val="28"/>
          <w:szCs w:val="28"/>
        </w:rPr>
      </w:pPr>
    </w:p>
    <w:p w:rsidR="001B5FD7" w:rsidRPr="00D71659" w:rsidRDefault="001B5FD7" w:rsidP="00510B24">
      <w:pPr>
        <w:pStyle w:val="Default"/>
        <w:ind w:left="1416" w:firstLine="708"/>
        <w:rPr>
          <w:b/>
          <w:sz w:val="28"/>
          <w:szCs w:val="28"/>
        </w:rPr>
      </w:pPr>
      <w:r w:rsidRPr="00D71659">
        <w:rPr>
          <w:b/>
          <w:sz w:val="28"/>
          <w:szCs w:val="28"/>
        </w:rPr>
        <w:t xml:space="preserve">AZIENDA SANITARIA PROVINCIALE </w:t>
      </w:r>
    </w:p>
    <w:p w:rsidR="001B5FD7" w:rsidRPr="00083744" w:rsidRDefault="001B5FD7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5969A5">
        <w:rPr>
          <w:rFonts w:ascii="Times New Roman" w:hAnsi="Times New Roman"/>
          <w:sz w:val="24"/>
          <w:szCs w:val="24"/>
          <w:lang w:eastAsia="it-IT"/>
        </w:rPr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1B5FD7" w:rsidRPr="00083744" w:rsidRDefault="001B5FD7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1B5FD7" w:rsidRPr="00083744" w:rsidRDefault="001B5FD7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____8_______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______2013_________</w:t>
      </w:r>
    </w:p>
    <w:p w:rsidR="001B5FD7" w:rsidRDefault="001B5FD7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1B5FD7" w:rsidRPr="005019EB" w:rsidRDefault="001B5FD7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:rsidR="001B5FD7" w:rsidRPr="00083744" w:rsidRDefault="001B5FD7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In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__2010 del Servizio Igiene Alimenti  e Nutrizione- U.O. di Vittoria</w:t>
      </w:r>
    </w:p>
    <w:p w:rsidR="001B5FD7" w:rsidRDefault="001B5FD7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1B5FD7" w:rsidRPr="004B14DF" w:rsidRDefault="001B5FD7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:rsidR="001B5FD7" w:rsidRDefault="001B5FD7" w:rsidP="005019EB">
      <w:pPr>
        <w:jc w:val="both"/>
        <w:rPr>
          <w:rFonts w:ascii="Times New Roman" w:hAnsi="Times New Roman"/>
        </w:rPr>
      </w:pPr>
    </w:p>
    <w:p w:rsidR="001B5FD7" w:rsidRDefault="001B5FD7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>il verbale n.</w:t>
      </w:r>
      <w:r>
        <w:rPr>
          <w:rFonts w:ascii="Times New Roman" w:hAnsi="Times New Roman"/>
        </w:rPr>
        <w:t>7/2010 del 15.9.2010redatto dal Servizio Igiene Alimenti e Nutrizione, Unità Operativa Territoriale di Vittoria (Dr. Giurdanella Giuseppe e Isp. Marotta Bruno)</w:t>
      </w:r>
      <w:r w:rsidRPr="005019EB">
        <w:rPr>
          <w:rFonts w:ascii="Times New Roman" w:hAnsi="Times New Roman"/>
        </w:rPr>
        <w:t xml:space="preserve">relativo all’accertamento effettuato in data </w:t>
      </w:r>
      <w:r>
        <w:rPr>
          <w:rFonts w:ascii="Times New Roman" w:hAnsi="Times New Roman"/>
        </w:rPr>
        <w:t>10.9.2010 ore 20.30</w:t>
      </w:r>
      <w:r w:rsidRPr="005019EB">
        <w:rPr>
          <w:rFonts w:ascii="Times New Roman" w:hAnsi="Times New Roman"/>
        </w:rPr>
        <w:t xml:space="preserve">in </w:t>
      </w:r>
      <w:r>
        <w:rPr>
          <w:rFonts w:ascii="Times New Roman" w:hAnsi="Times New Roman"/>
        </w:rPr>
        <w:t xml:space="preserve"> Scoglitti, Contrada Baia Dorica, presso l’esercizio “Pizzeria, creperia, panineria con posti a sedere” </w:t>
      </w:r>
      <w:r w:rsidRPr="005019EB">
        <w:rPr>
          <w:rFonts w:ascii="Times New Roman" w:hAnsi="Times New Roman"/>
        </w:rPr>
        <w:t xml:space="preserve">per la violazione </w:t>
      </w:r>
      <w:r>
        <w:rPr>
          <w:rFonts w:ascii="Times New Roman" w:hAnsi="Times New Roman"/>
        </w:rPr>
        <w:t xml:space="preserve">dell’art. 6 del Reg. CEE n. 852 del 29.4.2004 in relazione all’art. 6 comma 3 del D.Lgs. n. 193 del 6.11.2007, per avere omesso di comunicare alla autorità competente la registrazione (D.I.A.) prevista per l’esercizio della attività; </w:t>
      </w:r>
    </w:p>
    <w:p w:rsidR="001B5FD7" w:rsidRDefault="001B5FD7" w:rsidP="00510B24">
      <w:pPr>
        <w:jc w:val="both"/>
        <w:rPr>
          <w:rFonts w:ascii="Times New Roman" w:hAnsi="Times New Roman"/>
          <w:b/>
          <w:i/>
        </w:rPr>
      </w:pPr>
    </w:p>
    <w:p w:rsidR="001B5FD7" w:rsidRPr="005019EB" w:rsidRDefault="001B5FD7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:rsidR="001B5FD7" w:rsidRDefault="001B5FD7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TURTULA ROSARIO nato a Vittoria il 15.3.1970ed ivi residente in via Neghelli n. 23, ivi domiciliato,  in qualità di titolare; </w:t>
      </w:r>
    </w:p>
    <w:p w:rsidR="001B5FD7" w:rsidRPr="005019EB" w:rsidRDefault="001B5FD7" w:rsidP="00510B24">
      <w:pPr>
        <w:jc w:val="both"/>
        <w:rPr>
          <w:rFonts w:ascii="Times New Roman" w:hAnsi="Times New Roman"/>
        </w:rPr>
      </w:pPr>
    </w:p>
    <w:p w:rsidR="001B5FD7" w:rsidRPr="005019EB" w:rsidRDefault="001B5FD7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degliatti;</w:t>
      </w:r>
    </w:p>
    <w:p w:rsidR="001B5FD7" w:rsidRDefault="001B5FD7" w:rsidP="00510B24">
      <w:pPr>
        <w:jc w:val="both"/>
        <w:rPr>
          <w:rFonts w:ascii="Times New Roman" w:hAnsi="Times New Roman"/>
          <w:b/>
          <w:i/>
        </w:rPr>
      </w:pPr>
    </w:p>
    <w:p w:rsidR="001B5FD7" w:rsidRDefault="001B5FD7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edella gravità della violazione, ai fini della quantificazione della sanzione da applicare;</w:t>
      </w:r>
    </w:p>
    <w:p w:rsidR="001B5FD7" w:rsidRDefault="001B5FD7" w:rsidP="00360B68">
      <w:pPr>
        <w:jc w:val="both"/>
        <w:rPr>
          <w:rFonts w:ascii="Times New Roman" w:hAnsi="Times New Roman"/>
          <w:b/>
          <w:i/>
        </w:rPr>
      </w:pPr>
    </w:p>
    <w:p w:rsidR="001B5FD7" w:rsidRDefault="001B5FD7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 xml:space="preserve">tteso </w:t>
      </w:r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>18 L</w:t>
        </w:r>
      </w:smartTag>
      <w:r>
        <w:rPr>
          <w:rFonts w:ascii="Times New Roman" w:hAnsi="Times New Roman"/>
        </w:rPr>
        <w:t>. 689/1981;</w:t>
      </w:r>
    </w:p>
    <w:p w:rsidR="001B5FD7" w:rsidRDefault="001B5FD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1B5FD7" w:rsidRPr="00083744" w:rsidRDefault="001B5FD7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>
        <w:rPr>
          <w:rFonts w:ascii="Times New Roman" w:hAnsi="Times New Roman"/>
          <w:sz w:val="24"/>
          <w:szCs w:val="24"/>
          <w:lang w:eastAsia="it-IT"/>
        </w:rPr>
        <w:t xml:space="preserve">21.9.2010 a mezzo raccomandata a.r.(data di spedizione), </w:t>
      </w:r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>
        <w:rPr>
          <w:rFonts w:ascii="Times New Roman" w:hAnsi="Times New Roman"/>
          <w:sz w:val="24"/>
          <w:szCs w:val="24"/>
          <w:lang w:eastAsia="it-IT"/>
        </w:rPr>
        <w:t>ressore e/o obbligato in solido;</w:t>
      </w:r>
    </w:p>
    <w:p w:rsidR="001B5FD7" w:rsidRDefault="001B5FD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1B5FD7" w:rsidRPr="00083744" w:rsidRDefault="001B5FD7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relative alla notificazionedelle infrazioni </w:t>
      </w:r>
    </w:p>
    <w:p w:rsidR="001B5FD7" w:rsidRPr="00083744" w:rsidRDefault="001B5FD7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:rsidR="001B5FD7" w:rsidRDefault="001B5FD7" w:rsidP="007B1763">
      <w:pPr>
        <w:jc w:val="both"/>
        <w:rPr>
          <w:rFonts w:ascii="Times New Roman" w:hAnsi="Times New Roman"/>
        </w:rPr>
      </w:pPr>
    </w:p>
    <w:p w:rsidR="001B5FD7" w:rsidRDefault="001B5FD7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r>
        <w:rPr>
          <w:rFonts w:ascii="Times New Roman" w:hAnsi="Times New Roman"/>
        </w:rPr>
        <w:t>;</w:t>
      </w:r>
    </w:p>
    <w:p w:rsidR="001B5FD7" w:rsidRDefault="001B5FD7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 xml:space="preserve">O </w:t>
      </w:r>
      <w:r w:rsidRPr="00083744">
        <w:rPr>
          <w:rFonts w:ascii="Times New Roman" w:hAnsi="Times New Roman"/>
          <w:sz w:val="24"/>
          <w:szCs w:val="24"/>
          <w:lang w:eastAsia="it-IT"/>
        </w:rPr>
        <w:t>il D.Lgs.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 xml:space="preserve">7; </w:t>
      </w:r>
    </w:p>
    <w:p w:rsidR="001B5FD7" w:rsidRDefault="001B5FD7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della Salute (GURS n° 9 del 22.2.2013); </w:t>
      </w:r>
    </w:p>
    <w:p w:rsidR="001B5FD7" w:rsidRDefault="001B5FD7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ss.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1453  del 9.7.2013 dell’ASP; </w:t>
      </w:r>
    </w:p>
    <w:p w:rsidR="001B5FD7" w:rsidRDefault="001B5FD7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:rsidR="001B5FD7" w:rsidRPr="008875FA" w:rsidRDefault="001B5FD7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</w:p>
    <w:p w:rsidR="001B5FD7" w:rsidRDefault="001B5FD7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 xml:space="preserve">Al sig.TURTULA ROSARIO nato a Vittoria il 15.3.1970  ed ivi residente in via Neghelli n. 23 , ivi domiciliato,  in qualità di titolare, </w:t>
      </w:r>
      <w:r w:rsidRPr="005019EB">
        <w:rPr>
          <w:rFonts w:ascii="Times New Roman" w:hAnsi="Times New Roman"/>
        </w:rPr>
        <w:t>il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pagamento della somma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totale di €. </w:t>
      </w:r>
      <w:r>
        <w:rPr>
          <w:rFonts w:ascii="Times New Roman" w:hAnsi="Times New Roman"/>
          <w:sz w:val="24"/>
          <w:szCs w:val="24"/>
          <w:lang w:eastAsia="it-IT"/>
        </w:rPr>
        <w:t xml:space="preserve">3.600,00(tremilaseicento/00), ai sensi dell’art. 9 comma 4 lettera a) del Regolamento Aziendalesopra citato (importo pari al pagamento in misura ridotta maggiorato del 20%)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:rsidR="001B5FD7" w:rsidRDefault="001B5FD7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:rsidR="001B5FD7" w:rsidRPr="00A33323" w:rsidRDefault="001B5FD7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:rsidR="001B5FD7" w:rsidRPr="00083744" w:rsidRDefault="001B5FD7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1B5FD7" w:rsidRPr="005019EB" w:rsidRDefault="001B5FD7" w:rsidP="00965D18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allo stesso, di versare le seguenti somme, entro 30 (trenta) giorni dalla data di notifica del presente atto:</w:t>
      </w:r>
    </w:p>
    <w:p w:rsidR="001B5FD7" w:rsidRDefault="001B5FD7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Importo previsto quale Sanzione amministrativa: € </w:t>
      </w:r>
      <w:r>
        <w:rPr>
          <w:rFonts w:ascii="Times New Roman" w:hAnsi="Times New Roman"/>
        </w:rPr>
        <w:t>3.600,00.</w:t>
      </w:r>
    </w:p>
    <w:p w:rsidR="001B5FD7" w:rsidRPr="005019EB" w:rsidRDefault="001B5FD7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Spese di accertamento e notificazione : € </w:t>
      </w:r>
      <w:r>
        <w:rPr>
          <w:rFonts w:ascii="Times New Roman" w:hAnsi="Times New Roman"/>
        </w:rPr>
        <w:t xml:space="preserve">50,00; </w:t>
      </w:r>
    </w:p>
    <w:p w:rsidR="001B5FD7" w:rsidRPr="005019EB" w:rsidRDefault="001B5FD7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:rsidR="001B5FD7" w:rsidRPr="00A10620" w:rsidRDefault="001B5FD7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>
        <w:rPr>
          <w:rFonts w:ascii="Times New Roman" w:hAnsi="Times New Roman"/>
          <w:b/>
          <w:u w:val="single"/>
        </w:rPr>
        <w:t>3.666,00</w:t>
      </w:r>
      <w:r w:rsidRPr="00A10620">
        <w:rPr>
          <w:rFonts w:ascii="Times New Roman" w:hAnsi="Times New Roman"/>
          <w:b/>
          <w:u w:val="single"/>
        </w:rPr>
        <w:t xml:space="preserve"> (</w:t>
      </w:r>
      <w:r>
        <w:rPr>
          <w:rFonts w:ascii="Times New Roman" w:hAnsi="Times New Roman"/>
          <w:b/>
          <w:u w:val="single"/>
        </w:rPr>
        <w:t>milleduecento</w:t>
      </w:r>
      <w:r w:rsidRPr="00A10620">
        <w:rPr>
          <w:rFonts w:ascii="Times New Roman" w:hAnsi="Times New Roman"/>
          <w:b/>
          <w:u w:val="single"/>
        </w:rPr>
        <w:t xml:space="preserve">sessantasei/00); </w:t>
      </w:r>
    </w:p>
    <w:p w:rsidR="001B5FD7" w:rsidRPr="00002104" w:rsidRDefault="001B5FD7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nonché la data ed il numero del verbale di contestazione della violazione. </w:t>
      </w:r>
    </w:p>
    <w:p w:rsidR="001B5FD7" w:rsidRDefault="001B5FD7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1B5FD7" w:rsidRPr="00A10620" w:rsidRDefault="001B5FD7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dell’ASP, U.O.T. di Vittoria, Via Nicosia n. 27.</w:t>
      </w:r>
    </w:p>
    <w:p w:rsidR="001B5FD7" w:rsidRDefault="001B5FD7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5FD7" w:rsidRDefault="001B5FD7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ve non provveda entro 30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</w:p>
    <w:p w:rsidR="001B5FD7" w:rsidRPr="002E5331" w:rsidRDefault="001B5FD7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5FD7" w:rsidRDefault="001B5FD7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 notificato a:</w:t>
      </w:r>
    </w:p>
    <w:p w:rsidR="001B5FD7" w:rsidRDefault="001B5FD7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>
        <w:rPr>
          <w:rFonts w:ascii="Times New Roman" w:hAnsi="Times New Roman"/>
        </w:rPr>
        <w:t xml:space="preserve">TURTULA ROSARIO nato a Vittoria il 15.3.1970  ed ivi residente in via Neghelli n. 23 , presso la sua residenza anagrafica in Vittoria, via Farini 214 p.2 int. sc. </w:t>
      </w:r>
      <w:bookmarkStart w:id="0" w:name="_GoBack"/>
      <w:bookmarkEnd w:id="0"/>
      <w:r>
        <w:rPr>
          <w:rFonts w:ascii="Times New Roman" w:hAnsi="Times New Roman"/>
        </w:rPr>
        <w:t>,  in qualità di titolare, in proprio e quale obbligato in solido.</w:t>
      </w:r>
    </w:p>
    <w:p w:rsidR="001B5FD7" w:rsidRPr="00193BFF" w:rsidRDefault="001B5FD7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7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:rsidR="001B5FD7" w:rsidRDefault="001B5FD7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>Avverso il presente atto è possibile proporre ricorso ai sensi dell’art. 22 della L. 689/181 avanti al Tribunale di Ragusa nel termine di 30 giorni dalla notifica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>689, da presentarsi entro 30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:rsidR="001B5FD7" w:rsidRDefault="001B5FD7" w:rsidP="005019EB">
      <w:pPr>
        <w:jc w:val="both"/>
        <w:rPr>
          <w:rFonts w:ascii="Times New Roman" w:hAnsi="Times New Roman"/>
        </w:rPr>
      </w:pPr>
    </w:p>
    <w:p w:rsidR="001B5FD7" w:rsidRPr="005019EB" w:rsidRDefault="001B5FD7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:rsidR="001B5FD7" w:rsidRDefault="001B5FD7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1B5FD7" w:rsidRDefault="001B5FD7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1B5FD7" w:rsidRDefault="001B5FD7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1B5FD7" w:rsidRDefault="001B5FD7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1B5FD7" w:rsidRDefault="001B5FD7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>
        <w:rPr>
          <w:rFonts w:ascii="Times New Roman" w:hAnsi="Times New Roman"/>
          <w:b/>
          <w:i/>
        </w:rPr>
        <w:t>COMMISSARIO STRAORDINARIO</w:t>
      </w:r>
    </w:p>
    <w:p w:rsidR="001B5FD7" w:rsidRDefault="001B5FD7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:rsidR="001B5FD7" w:rsidRDefault="001B5FD7" w:rsidP="005256C1">
      <w:pPr>
        <w:jc w:val="both"/>
        <w:rPr>
          <w:rFonts w:ascii="Times New Roman" w:hAnsi="Times New Roman"/>
        </w:rPr>
      </w:pPr>
    </w:p>
    <w:p w:rsidR="001B5FD7" w:rsidRPr="00B6069C" w:rsidRDefault="001B5FD7" w:rsidP="005019EB">
      <w:pPr>
        <w:jc w:val="both"/>
        <w:rPr>
          <w:rFonts w:ascii="Times New Roman" w:hAnsi="Times New Roman"/>
        </w:rPr>
      </w:pPr>
    </w:p>
    <w:sectPr w:rsidR="001B5FD7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altName w:val="Lucida Sans Typewriter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744"/>
    <w:rsid w:val="00002104"/>
    <w:rsid w:val="00030705"/>
    <w:rsid w:val="00040FA3"/>
    <w:rsid w:val="00083744"/>
    <w:rsid w:val="00150D5C"/>
    <w:rsid w:val="00193BFF"/>
    <w:rsid w:val="001A5808"/>
    <w:rsid w:val="001B5FD7"/>
    <w:rsid w:val="001E7FE7"/>
    <w:rsid w:val="002102D4"/>
    <w:rsid w:val="00220BC8"/>
    <w:rsid w:val="00254A35"/>
    <w:rsid w:val="002E5331"/>
    <w:rsid w:val="00354078"/>
    <w:rsid w:val="00360B68"/>
    <w:rsid w:val="003D0F9A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07762"/>
    <w:rsid w:val="00510B24"/>
    <w:rsid w:val="005256C1"/>
    <w:rsid w:val="005437CE"/>
    <w:rsid w:val="00581EF1"/>
    <w:rsid w:val="005969A5"/>
    <w:rsid w:val="005E3D74"/>
    <w:rsid w:val="006031A8"/>
    <w:rsid w:val="0062477D"/>
    <w:rsid w:val="006803AD"/>
    <w:rsid w:val="00696BB9"/>
    <w:rsid w:val="006970F5"/>
    <w:rsid w:val="006D308A"/>
    <w:rsid w:val="007B1763"/>
    <w:rsid w:val="007B5650"/>
    <w:rsid w:val="007E6F08"/>
    <w:rsid w:val="007E6FC4"/>
    <w:rsid w:val="00822B2B"/>
    <w:rsid w:val="008524CD"/>
    <w:rsid w:val="008644C7"/>
    <w:rsid w:val="008875FA"/>
    <w:rsid w:val="008D5462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65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8E0D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29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9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29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9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29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29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9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29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29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93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29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62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29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9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899</Words>
  <Characters>5130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Ausl7</cp:lastModifiedBy>
  <cp:revision>3</cp:revision>
  <cp:lastPrinted>2013-08-21T17:31:00Z</cp:lastPrinted>
  <dcterms:created xsi:type="dcterms:W3CDTF">2013-08-21T17:49:00Z</dcterms:created>
  <dcterms:modified xsi:type="dcterms:W3CDTF">2013-08-22T07:26:00Z</dcterms:modified>
</cp:coreProperties>
</file>